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3C427" w14:textId="5932E444" w:rsidR="004D7B76" w:rsidRPr="004D7B76" w:rsidRDefault="004D7B76" w:rsidP="004D7B76">
      <w:pPr>
        <w:pStyle w:val="Heading1"/>
        <w:rPr>
          <w:rFonts w:ascii="Arial" w:hAnsi="Arial"/>
          <w:b/>
          <w:u w:val="none"/>
        </w:rPr>
      </w:pPr>
      <w:r w:rsidRPr="004D7B76">
        <w:rPr>
          <w:rFonts w:ascii="Arial" w:hAnsi="Arial"/>
          <w:b/>
          <w:u w:val="none"/>
        </w:rPr>
        <w:t>THE UNIVERSITY OF WARWICK</w:t>
      </w:r>
    </w:p>
    <w:p w14:paraId="106BEDAE" w14:textId="77777777" w:rsidR="004D7B76" w:rsidRDefault="004D7B76" w:rsidP="004D7B76">
      <w:pPr>
        <w:pStyle w:val="Heading1"/>
        <w:rPr>
          <w:rFonts w:ascii="Arial" w:hAnsi="Arial"/>
          <w:u w:val="none"/>
        </w:rPr>
      </w:pPr>
    </w:p>
    <w:p w14:paraId="1B87D218" w14:textId="788B2DEF" w:rsidR="00DE5AFD" w:rsidRPr="004D7B76" w:rsidRDefault="00C856AE" w:rsidP="004D7B76">
      <w:pPr>
        <w:pStyle w:val="Heading1"/>
        <w:rPr>
          <w:rFonts w:ascii="Arial" w:hAnsi="Arial"/>
          <w:u w:val="none"/>
        </w:rPr>
      </w:pPr>
      <w:r w:rsidRPr="004D7B76">
        <w:rPr>
          <w:rFonts w:ascii="Arial" w:hAnsi="Arial"/>
          <w:u w:val="none"/>
        </w:rPr>
        <w:t>SENATE</w:t>
      </w:r>
    </w:p>
    <w:p w14:paraId="44939ED0" w14:textId="77777777" w:rsidR="00DE5AFD" w:rsidRPr="00214F0C" w:rsidRDefault="00DE5AFD">
      <w:pPr>
        <w:rPr>
          <w:rFonts w:ascii="Arial" w:hAnsi="Arial"/>
        </w:rPr>
      </w:pPr>
    </w:p>
    <w:p w14:paraId="6E405EF6" w14:textId="721671CE" w:rsidR="00DE5AFD" w:rsidRPr="00214F0C" w:rsidRDefault="00DE5AFD">
      <w:pPr>
        <w:jc w:val="center"/>
        <w:rPr>
          <w:rFonts w:ascii="Arial" w:hAnsi="Arial"/>
        </w:rPr>
      </w:pPr>
      <w:r w:rsidRPr="00214F0C">
        <w:rPr>
          <w:rFonts w:ascii="Arial" w:hAnsi="Arial"/>
        </w:rPr>
        <w:t>A</w:t>
      </w:r>
      <w:r w:rsidR="00A8675C">
        <w:rPr>
          <w:rFonts w:ascii="Arial" w:hAnsi="Arial"/>
        </w:rPr>
        <w:t>n extraordinary</w:t>
      </w:r>
      <w:r w:rsidRPr="00214F0C">
        <w:rPr>
          <w:rFonts w:ascii="Arial" w:hAnsi="Arial"/>
        </w:rPr>
        <w:t xml:space="preserve"> meeting </w:t>
      </w:r>
      <w:r w:rsidRPr="00120A7D">
        <w:rPr>
          <w:rFonts w:ascii="Arial" w:hAnsi="Arial"/>
        </w:rPr>
        <w:t xml:space="preserve">of the </w:t>
      </w:r>
      <w:r w:rsidR="004D7B76">
        <w:rPr>
          <w:rFonts w:ascii="Arial" w:hAnsi="Arial"/>
        </w:rPr>
        <w:t xml:space="preserve">Senate </w:t>
      </w:r>
      <w:r w:rsidR="0073537A" w:rsidRPr="00120A7D">
        <w:rPr>
          <w:rFonts w:ascii="Arial" w:hAnsi="Arial"/>
        </w:rPr>
        <w:t xml:space="preserve">will be </w:t>
      </w:r>
      <w:r w:rsidR="0073537A" w:rsidRPr="00A8675C">
        <w:rPr>
          <w:rFonts w:ascii="Arial" w:hAnsi="Arial"/>
        </w:rPr>
        <w:t xml:space="preserve">held on </w:t>
      </w:r>
      <w:r w:rsidR="00A8675C" w:rsidRPr="00A8675C">
        <w:rPr>
          <w:rFonts w:ascii="Arial" w:hAnsi="Arial"/>
        </w:rPr>
        <w:t>Thursday</w:t>
      </w:r>
      <w:r w:rsidR="002D41D1" w:rsidRPr="00A8675C">
        <w:rPr>
          <w:rFonts w:ascii="Arial" w:hAnsi="Arial"/>
        </w:rPr>
        <w:t>,</w:t>
      </w:r>
      <w:r w:rsidR="00120A7D" w:rsidRPr="00A8675C">
        <w:rPr>
          <w:rFonts w:ascii="Arial" w:hAnsi="Arial"/>
        </w:rPr>
        <w:t xml:space="preserve"> </w:t>
      </w:r>
      <w:r w:rsidR="00A8675C" w:rsidRPr="00A8675C">
        <w:rPr>
          <w:rFonts w:ascii="Arial" w:hAnsi="Arial"/>
        </w:rPr>
        <w:t>26 May</w:t>
      </w:r>
      <w:r w:rsidR="0038020F" w:rsidRPr="00A8675C">
        <w:rPr>
          <w:rFonts w:ascii="Arial" w:hAnsi="Arial"/>
        </w:rPr>
        <w:t xml:space="preserve"> 20</w:t>
      </w:r>
      <w:r w:rsidR="00F25C1F" w:rsidRPr="00A8675C">
        <w:rPr>
          <w:rFonts w:ascii="Arial" w:hAnsi="Arial"/>
        </w:rPr>
        <w:t>1</w:t>
      </w:r>
      <w:r w:rsidR="00A8675C" w:rsidRPr="00A8675C">
        <w:rPr>
          <w:rFonts w:ascii="Arial" w:hAnsi="Arial"/>
        </w:rPr>
        <w:t>6</w:t>
      </w:r>
      <w:r w:rsidRPr="00A8675C">
        <w:rPr>
          <w:rFonts w:ascii="Arial" w:hAnsi="Arial"/>
        </w:rPr>
        <w:br/>
        <w:t xml:space="preserve"> at </w:t>
      </w:r>
      <w:r w:rsidR="00C856AE">
        <w:rPr>
          <w:rFonts w:ascii="Arial" w:hAnsi="Arial"/>
        </w:rPr>
        <w:t>12.0</w:t>
      </w:r>
      <w:r w:rsidR="00A8675C" w:rsidRPr="00A8675C">
        <w:rPr>
          <w:rFonts w:ascii="Arial" w:hAnsi="Arial"/>
        </w:rPr>
        <w:t>0</w:t>
      </w:r>
      <w:r w:rsidR="00C856AE">
        <w:rPr>
          <w:rFonts w:ascii="Arial" w:hAnsi="Arial"/>
        </w:rPr>
        <w:t xml:space="preserve"> </w:t>
      </w:r>
      <w:r w:rsidR="00A8675C" w:rsidRPr="00A8675C">
        <w:rPr>
          <w:rFonts w:ascii="Arial" w:hAnsi="Arial"/>
        </w:rPr>
        <w:t>p</w:t>
      </w:r>
      <w:r w:rsidR="003C36AF" w:rsidRPr="00A8675C">
        <w:rPr>
          <w:rFonts w:ascii="Arial" w:hAnsi="Arial"/>
        </w:rPr>
        <w:t>m in</w:t>
      </w:r>
      <w:r w:rsidR="00E52EC3" w:rsidRPr="00A8675C">
        <w:rPr>
          <w:rFonts w:ascii="Arial" w:hAnsi="Arial"/>
        </w:rPr>
        <w:t xml:space="preserve"> </w:t>
      </w:r>
      <w:r w:rsidR="00C856AE">
        <w:rPr>
          <w:rFonts w:ascii="Arial" w:hAnsi="Arial"/>
          <w:b/>
        </w:rPr>
        <w:t>CMR 1.0</w:t>
      </w:r>
      <w:r w:rsidR="003C36AF" w:rsidRPr="00A8675C">
        <w:rPr>
          <w:rFonts w:ascii="Arial" w:hAnsi="Arial"/>
          <w:b/>
        </w:rPr>
        <w:t xml:space="preserve">, </w:t>
      </w:r>
      <w:r w:rsidR="00A8675C" w:rsidRPr="00A8675C">
        <w:rPr>
          <w:rFonts w:ascii="Arial" w:hAnsi="Arial"/>
          <w:b/>
        </w:rPr>
        <w:t>University</w:t>
      </w:r>
      <w:r w:rsidRPr="00A8675C">
        <w:rPr>
          <w:rFonts w:ascii="Arial" w:hAnsi="Arial"/>
          <w:b/>
        </w:rPr>
        <w:t xml:space="preserve"> House</w:t>
      </w:r>
      <w:r w:rsidRPr="00A8675C">
        <w:rPr>
          <w:rFonts w:ascii="Arial" w:hAnsi="Arial"/>
        </w:rPr>
        <w:t>.</w:t>
      </w:r>
    </w:p>
    <w:p w14:paraId="3687F58F" w14:textId="77777777" w:rsidR="0038020F" w:rsidRPr="00214F0C" w:rsidRDefault="0038020F" w:rsidP="0038020F">
      <w:pPr>
        <w:jc w:val="center"/>
        <w:rPr>
          <w:rFonts w:ascii="Arial" w:hAnsi="Arial"/>
        </w:rPr>
      </w:pPr>
    </w:p>
    <w:p w14:paraId="18E441E6" w14:textId="77777777" w:rsidR="00143CCF" w:rsidRPr="00214F0C" w:rsidRDefault="00143CCF" w:rsidP="004D7B76">
      <w:pPr>
        <w:ind w:left="6938" w:firstLine="576"/>
        <w:rPr>
          <w:rFonts w:ascii="Arial" w:hAnsi="Arial"/>
        </w:rPr>
      </w:pPr>
      <w:r w:rsidRPr="00214F0C">
        <w:rPr>
          <w:rFonts w:ascii="Arial" w:hAnsi="Arial"/>
        </w:rPr>
        <w:t xml:space="preserve">Ken Sloan </w:t>
      </w:r>
    </w:p>
    <w:p w14:paraId="07C0CAF5" w14:textId="572CE383" w:rsidR="00143CCF" w:rsidRPr="00214F0C" w:rsidRDefault="00143CCF" w:rsidP="004D7B76">
      <w:pPr>
        <w:ind w:left="6938" w:firstLine="576"/>
        <w:rPr>
          <w:rFonts w:ascii="Arial" w:hAnsi="Arial"/>
          <w:u w:val="single"/>
        </w:rPr>
      </w:pPr>
      <w:r w:rsidRPr="00214F0C">
        <w:rPr>
          <w:rFonts w:ascii="Arial" w:hAnsi="Arial"/>
          <w:u w:val="single"/>
        </w:rPr>
        <w:t>Registrar</w:t>
      </w:r>
    </w:p>
    <w:p w14:paraId="0A36C78A" w14:textId="77777777" w:rsidR="00DE5AFD" w:rsidRPr="00214F0C" w:rsidRDefault="00DE5AFD">
      <w:pPr>
        <w:ind w:left="6480"/>
        <w:rPr>
          <w:rFonts w:ascii="Arial" w:hAnsi="Arial"/>
        </w:rPr>
      </w:pPr>
    </w:p>
    <w:p w14:paraId="7291A4E3" w14:textId="77777777" w:rsidR="00DE5AFD" w:rsidRPr="00214F0C" w:rsidRDefault="00DE5AFD" w:rsidP="002C22CE">
      <w:pPr>
        <w:pBdr>
          <w:top w:val="double" w:sz="6" w:space="5" w:color="auto"/>
        </w:pBdr>
        <w:rPr>
          <w:rFonts w:ascii="Arial" w:hAnsi="Arial"/>
        </w:rPr>
      </w:pPr>
    </w:p>
    <w:p w14:paraId="586F9BAA" w14:textId="77777777" w:rsidR="00DE5AFD" w:rsidRDefault="00DE5AFD" w:rsidP="002C22CE">
      <w:pPr>
        <w:pBdr>
          <w:top w:val="double" w:sz="6" w:space="5" w:color="auto"/>
        </w:pBdr>
        <w:jc w:val="center"/>
        <w:rPr>
          <w:rFonts w:ascii="Arial" w:hAnsi="Arial"/>
        </w:rPr>
      </w:pPr>
      <w:r w:rsidRPr="00214F0C">
        <w:rPr>
          <w:rFonts w:ascii="Arial" w:hAnsi="Arial"/>
        </w:rPr>
        <w:t>A G E N D A</w:t>
      </w:r>
    </w:p>
    <w:p w14:paraId="2DFB4DEE" w14:textId="77777777" w:rsidR="00C856AE" w:rsidRDefault="00C856AE" w:rsidP="002C22CE">
      <w:pPr>
        <w:pBdr>
          <w:top w:val="double" w:sz="6" w:space="5" w:color="auto"/>
        </w:pBdr>
        <w:jc w:val="center"/>
        <w:rPr>
          <w:rFonts w:ascii="Arial" w:hAnsi="Arial"/>
        </w:rPr>
      </w:pPr>
    </w:p>
    <w:p w14:paraId="202E3103" w14:textId="77777777" w:rsidR="004721AB" w:rsidRPr="00214F0C" w:rsidRDefault="004721AB" w:rsidP="002C22CE">
      <w:pPr>
        <w:pBdr>
          <w:top w:val="double" w:sz="6" w:space="5" w:color="auto"/>
        </w:pBdr>
        <w:jc w:val="center"/>
        <w:rPr>
          <w:rFonts w:ascii="Arial" w:hAnsi="Arial"/>
        </w:rPr>
      </w:pPr>
    </w:p>
    <w:p w14:paraId="22C215A3" w14:textId="32FF2593" w:rsidR="001B4B70" w:rsidRDefault="004D7B76" w:rsidP="001B4B70">
      <w:pPr>
        <w:pStyle w:val="Heading3"/>
        <w:spacing w:before="0"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1B4B70" w:rsidRPr="00214F0C">
        <w:rPr>
          <w:sz w:val="22"/>
          <w:szCs w:val="22"/>
        </w:rPr>
        <w:t xml:space="preserve">apers </w:t>
      </w:r>
      <w:r>
        <w:rPr>
          <w:sz w:val="22"/>
          <w:szCs w:val="22"/>
        </w:rPr>
        <w:t xml:space="preserve">are </w:t>
      </w:r>
      <w:r w:rsidR="001B4B70" w:rsidRPr="00214F0C">
        <w:rPr>
          <w:sz w:val="22"/>
          <w:szCs w:val="22"/>
        </w:rPr>
        <w:t>private and confidential</w:t>
      </w:r>
      <w:r w:rsidR="00917238" w:rsidRPr="00214F0C">
        <w:rPr>
          <w:sz w:val="22"/>
          <w:szCs w:val="22"/>
        </w:rPr>
        <w:t xml:space="preserve"> to</w:t>
      </w:r>
      <w:r w:rsidR="001B4B70" w:rsidRPr="00214F0C">
        <w:rPr>
          <w:sz w:val="22"/>
          <w:szCs w:val="22"/>
        </w:rPr>
        <w:t xml:space="preserve"> </w:t>
      </w:r>
      <w:r w:rsidR="00C856AE">
        <w:rPr>
          <w:sz w:val="22"/>
          <w:szCs w:val="22"/>
        </w:rPr>
        <w:t>Senate</w:t>
      </w:r>
      <w:r w:rsidR="001B4B70" w:rsidRPr="00214F0C">
        <w:rPr>
          <w:sz w:val="22"/>
          <w:szCs w:val="22"/>
        </w:rPr>
        <w:t xml:space="preserve"> members and attendees only</w:t>
      </w:r>
      <w:r>
        <w:rPr>
          <w:sz w:val="22"/>
          <w:szCs w:val="22"/>
        </w:rPr>
        <w:t xml:space="preserve"> as d</w:t>
      </w:r>
      <w:r w:rsidR="001B4B70" w:rsidRPr="00214F0C">
        <w:rPr>
          <w:sz w:val="22"/>
          <w:szCs w:val="22"/>
        </w:rPr>
        <w:t xml:space="preserve">enoted with </w:t>
      </w:r>
      <w:r>
        <w:rPr>
          <w:sz w:val="22"/>
          <w:szCs w:val="22"/>
        </w:rPr>
        <w:t xml:space="preserve">an </w:t>
      </w:r>
      <w:r w:rsidR="001B4B70" w:rsidRPr="00214F0C">
        <w:rPr>
          <w:sz w:val="22"/>
          <w:szCs w:val="22"/>
        </w:rPr>
        <w:t>asterisk</w:t>
      </w:r>
      <w:r>
        <w:rPr>
          <w:sz w:val="22"/>
          <w:szCs w:val="22"/>
        </w:rPr>
        <w:t xml:space="preserve"> on </w:t>
      </w:r>
      <w:r w:rsidR="001B4B70" w:rsidRPr="00214F0C">
        <w:rPr>
          <w:sz w:val="22"/>
          <w:szCs w:val="22"/>
        </w:rPr>
        <w:t>the agenda.</w:t>
      </w:r>
    </w:p>
    <w:p w14:paraId="271B0DB8" w14:textId="77777777" w:rsidR="004721AB" w:rsidRPr="004721AB" w:rsidRDefault="004721AB" w:rsidP="004721AB"/>
    <w:p w14:paraId="68C8458E" w14:textId="77777777" w:rsidR="004721AB" w:rsidRDefault="004721AB" w:rsidP="004721AB"/>
    <w:p w14:paraId="27555AB2" w14:textId="4D845CC1" w:rsidR="004721AB" w:rsidRPr="00214F0C" w:rsidRDefault="004721AB" w:rsidP="004721AB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* </w:t>
      </w:r>
      <w:r>
        <w:rPr>
          <w:rFonts w:ascii="Arial" w:hAnsi="Arial" w:cs="Arial"/>
          <w:u w:val="single"/>
        </w:rPr>
        <w:t>Appointment of the Registrar</w:t>
      </w:r>
    </w:p>
    <w:p w14:paraId="10852B52" w14:textId="77777777" w:rsidR="004721AB" w:rsidRDefault="004721AB" w:rsidP="004721AB">
      <w:pPr>
        <w:rPr>
          <w:rFonts w:ascii="Arial" w:hAnsi="Arial" w:cs="Arial"/>
        </w:rPr>
      </w:pPr>
    </w:p>
    <w:p w14:paraId="5FDB954B" w14:textId="77777777" w:rsidR="004721AB" w:rsidRPr="00A8675C" w:rsidRDefault="004721AB" w:rsidP="004721AB">
      <w:pPr>
        <w:rPr>
          <w:rFonts w:ascii="Arial" w:hAnsi="Arial" w:cs="Arial"/>
          <w:szCs w:val="22"/>
        </w:rPr>
      </w:pPr>
      <w:r w:rsidRPr="00A8675C">
        <w:rPr>
          <w:rFonts w:ascii="Arial" w:hAnsi="Arial" w:cs="Arial"/>
          <w:szCs w:val="22"/>
        </w:rPr>
        <w:t xml:space="preserve">TO REPORT: </w:t>
      </w:r>
    </w:p>
    <w:p w14:paraId="05FB5A68" w14:textId="77777777" w:rsidR="004721AB" w:rsidRPr="00A8675C" w:rsidRDefault="004721AB" w:rsidP="004721AB">
      <w:pPr>
        <w:rPr>
          <w:rFonts w:ascii="Arial" w:hAnsi="Arial" w:cs="Arial"/>
          <w:szCs w:val="22"/>
          <w:highlight w:val="yellow"/>
        </w:rPr>
      </w:pPr>
    </w:p>
    <w:p w14:paraId="22B1DD51" w14:textId="15CE1B50" w:rsidR="002E3693" w:rsidRPr="002E3693" w:rsidRDefault="004721AB" w:rsidP="002E3693">
      <w:pPr>
        <w:pStyle w:val="ListParagraph"/>
        <w:numPr>
          <w:ilvl w:val="0"/>
          <w:numId w:val="43"/>
        </w:numPr>
        <w:tabs>
          <w:tab w:val="left" w:pos="567"/>
        </w:tabs>
        <w:rPr>
          <w:rFonts w:ascii="Arial" w:hAnsi="Arial" w:cs="Arial"/>
        </w:rPr>
      </w:pPr>
      <w:r w:rsidRPr="002E3693">
        <w:rPr>
          <w:rFonts w:ascii="Arial" w:hAnsi="Arial" w:cs="Arial"/>
          <w:szCs w:val="22"/>
        </w:rPr>
        <w:t xml:space="preserve">That following the resignation of the current Registrar and Chief Operating Officer, Mr Ken Sloan, with effect from 31 July 2016, the Council </w:t>
      </w:r>
      <w:r w:rsidRPr="002E3693">
        <w:rPr>
          <w:rFonts w:ascii="Arial" w:hAnsi="Arial" w:cs="Arial"/>
          <w:szCs w:val="22"/>
          <w:u w:val="single"/>
        </w:rPr>
        <w:t>resolved</w:t>
      </w:r>
      <w:r w:rsidRPr="002E3693">
        <w:rPr>
          <w:rFonts w:ascii="Arial" w:hAnsi="Arial" w:cs="Arial"/>
          <w:szCs w:val="22"/>
        </w:rPr>
        <w:t xml:space="preserve"> </w:t>
      </w:r>
      <w:r w:rsidRPr="002E3693">
        <w:rPr>
          <w:rFonts w:ascii="Arial" w:hAnsi="Arial" w:cs="Arial"/>
        </w:rPr>
        <w:t xml:space="preserve">the segregation of the roles of </w:t>
      </w:r>
      <w:r w:rsidRPr="002E3693">
        <w:rPr>
          <w:rFonts w:ascii="Arial" w:hAnsi="Arial" w:cs="Arial"/>
          <w:szCs w:val="22"/>
        </w:rPr>
        <w:t>Registrar, Chief Operating Officer and Secretary to Council</w:t>
      </w:r>
      <w:r w:rsidRPr="002E3693">
        <w:rPr>
          <w:rFonts w:ascii="Arial" w:hAnsi="Arial" w:cs="Arial"/>
        </w:rPr>
        <w:t xml:space="preserve"> </w:t>
      </w:r>
      <w:r w:rsidRPr="002E3693">
        <w:rPr>
          <w:rFonts w:ascii="Arial" w:hAnsi="Arial" w:cs="Arial"/>
          <w:szCs w:val="22"/>
        </w:rPr>
        <w:t xml:space="preserve">at </w:t>
      </w:r>
      <w:r w:rsidRPr="002E3693">
        <w:rPr>
          <w:rFonts w:ascii="Arial" w:hAnsi="Arial" w:cs="Arial"/>
        </w:rPr>
        <w:t>its meeting on 10 February 2016 (minute 72/15-16 refers).</w:t>
      </w:r>
    </w:p>
    <w:p w14:paraId="0B11F8BF" w14:textId="77777777" w:rsidR="002E3693" w:rsidRPr="002E3693" w:rsidRDefault="002E3693" w:rsidP="002E3693">
      <w:pPr>
        <w:pStyle w:val="ListParagraph"/>
        <w:tabs>
          <w:tab w:val="left" w:pos="567"/>
        </w:tabs>
        <w:ind w:left="930"/>
        <w:rPr>
          <w:rFonts w:ascii="Arial" w:hAnsi="Arial" w:cs="Arial"/>
          <w:u w:val="single"/>
        </w:rPr>
      </w:pPr>
    </w:p>
    <w:p w14:paraId="5212B0D8" w14:textId="1111B2D7" w:rsidR="002E3693" w:rsidRPr="002E3693" w:rsidRDefault="004721AB" w:rsidP="002E3693">
      <w:pPr>
        <w:pStyle w:val="ListParagraph"/>
        <w:numPr>
          <w:ilvl w:val="0"/>
          <w:numId w:val="43"/>
        </w:numPr>
        <w:tabs>
          <w:tab w:val="left" w:pos="567"/>
        </w:tabs>
        <w:rPr>
          <w:rFonts w:ascii="Arial" w:hAnsi="Arial" w:cs="Arial"/>
          <w:u w:val="single"/>
        </w:rPr>
      </w:pPr>
      <w:r w:rsidRPr="002E3693">
        <w:rPr>
          <w:rFonts w:ascii="Arial" w:hAnsi="Arial" w:cs="Arial"/>
          <w:szCs w:val="22"/>
        </w:rPr>
        <w:t xml:space="preserve">That an </w:t>
      </w:r>
      <w:r w:rsidR="00926DEF">
        <w:rPr>
          <w:rFonts w:ascii="Arial" w:hAnsi="Arial" w:cs="Arial"/>
          <w:szCs w:val="22"/>
        </w:rPr>
        <w:t>A</w:t>
      </w:r>
      <w:r w:rsidRPr="002E3693">
        <w:rPr>
          <w:rFonts w:ascii="Arial" w:hAnsi="Arial" w:cs="Arial"/>
          <w:szCs w:val="22"/>
        </w:rPr>
        <w:t xml:space="preserve">ppointment </w:t>
      </w:r>
      <w:r w:rsidR="00926DEF">
        <w:rPr>
          <w:rFonts w:ascii="Arial" w:hAnsi="Arial" w:cs="Arial"/>
          <w:szCs w:val="22"/>
        </w:rPr>
        <w:t>C</w:t>
      </w:r>
      <w:r w:rsidRPr="002E3693">
        <w:rPr>
          <w:rFonts w:ascii="Arial" w:hAnsi="Arial" w:cs="Arial"/>
          <w:szCs w:val="22"/>
        </w:rPr>
        <w:t xml:space="preserve">ommittee was established to consider and make a recommendation for the appointment of a successor to the </w:t>
      </w:r>
      <w:proofErr w:type="spellStart"/>
      <w:r w:rsidRPr="002E3693">
        <w:rPr>
          <w:rFonts w:ascii="Arial" w:hAnsi="Arial" w:cs="Arial"/>
          <w:szCs w:val="22"/>
        </w:rPr>
        <w:t>Registrar</w:t>
      </w:r>
      <w:r w:rsidR="002E3693">
        <w:rPr>
          <w:rFonts w:ascii="Arial" w:hAnsi="Arial" w:cs="Arial"/>
          <w:szCs w:val="22"/>
        </w:rPr>
        <w:t>.</w:t>
      </w:r>
    </w:p>
    <w:p w14:paraId="3F609A21" w14:textId="77777777" w:rsidR="002E3693" w:rsidRPr="002E3693" w:rsidRDefault="002E3693" w:rsidP="002E3693">
      <w:pPr>
        <w:pStyle w:val="ListParagraph"/>
        <w:rPr>
          <w:rFonts w:ascii="Arial" w:hAnsi="Arial" w:cs="Arial"/>
          <w:szCs w:val="22"/>
        </w:rPr>
      </w:pPr>
      <w:proofErr w:type="spellEnd"/>
    </w:p>
    <w:p w14:paraId="0F7F41A9" w14:textId="32173532" w:rsidR="004721AB" w:rsidRPr="002E3693" w:rsidRDefault="004721AB" w:rsidP="002E3693">
      <w:pPr>
        <w:pStyle w:val="ListParagraph"/>
        <w:numPr>
          <w:ilvl w:val="0"/>
          <w:numId w:val="43"/>
        </w:numPr>
        <w:tabs>
          <w:tab w:val="left" w:pos="567"/>
        </w:tabs>
        <w:rPr>
          <w:rFonts w:ascii="Arial" w:hAnsi="Arial" w:cs="Arial"/>
          <w:u w:val="single"/>
        </w:rPr>
      </w:pPr>
      <w:r w:rsidRPr="002E3693">
        <w:rPr>
          <w:rFonts w:ascii="Arial" w:hAnsi="Arial" w:cs="Arial"/>
          <w:szCs w:val="22"/>
        </w:rPr>
        <w:t xml:space="preserve">That in accordance with Statute 9, this extraordinary meeting of the Senate has been convened, to consult the Senate on the recommendation for the appointment </w:t>
      </w:r>
    </w:p>
    <w:p w14:paraId="21CD9D73" w14:textId="77777777" w:rsidR="002E3693" w:rsidRDefault="004721AB" w:rsidP="002E3693">
      <w:pPr>
        <w:ind w:left="765" w:firstLine="165"/>
        <w:rPr>
          <w:rFonts w:ascii="Arial" w:hAnsi="Arial" w:cs="Arial"/>
          <w:szCs w:val="22"/>
        </w:rPr>
      </w:pPr>
      <w:proofErr w:type="gramStart"/>
      <w:r w:rsidRPr="00B95111">
        <w:rPr>
          <w:rFonts w:ascii="Arial" w:hAnsi="Arial" w:cs="Arial"/>
          <w:szCs w:val="22"/>
        </w:rPr>
        <w:t>of</w:t>
      </w:r>
      <w:proofErr w:type="gramEnd"/>
      <w:r w:rsidRPr="00B95111">
        <w:rPr>
          <w:rFonts w:ascii="Arial" w:hAnsi="Arial" w:cs="Arial"/>
          <w:szCs w:val="22"/>
        </w:rPr>
        <w:t xml:space="preserve"> a successor to the Registrar.</w:t>
      </w:r>
    </w:p>
    <w:p w14:paraId="35297615" w14:textId="77777777" w:rsidR="002E3693" w:rsidRDefault="002E3693" w:rsidP="002E3693">
      <w:pPr>
        <w:rPr>
          <w:rFonts w:ascii="Arial" w:hAnsi="Arial" w:cs="Arial"/>
          <w:szCs w:val="22"/>
        </w:rPr>
      </w:pPr>
    </w:p>
    <w:p w14:paraId="38E5EFFE" w14:textId="3015BD11" w:rsidR="004721AB" w:rsidRPr="002E3693" w:rsidRDefault="004721AB" w:rsidP="002E3693">
      <w:pPr>
        <w:pStyle w:val="ListParagraph"/>
        <w:numPr>
          <w:ilvl w:val="0"/>
          <w:numId w:val="43"/>
        </w:numPr>
        <w:rPr>
          <w:rFonts w:ascii="Arial" w:hAnsi="Arial" w:cs="Arial"/>
          <w:szCs w:val="22"/>
        </w:rPr>
      </w:pPr>
      <w:r w:rsidRPr="002E3693">
        <w:rPr>
          <w:rFonts w:ascii="Arial" w:hAnsi="Arial" w:cs="Arial"/>
          <w:szCs w:val="22"/>
        </w:rPr>
        <w:t>That an extraordinary meeting of the Council has been convened, immediately following the extraordinary meeting of the Senate, at which the Vice-Chancellor will provide an oral report of the meeting of the Senate.</w:t>
      </w:r>
    </w:p>
    <w:p w14:paraId="6834B9AA" w14:textId="77777777" w:rsidR="004721AB" w:rsidRPr="00A8675C" w:rsidRDefault="004721AB" w:rsidP="004721AB">
      <w:pPr>
        <w:rPr>
          <w:rFonts w:ascii="Arial" w:hAnsi="Arial" w:cs="Arial"/>
          <w:szCs w:val="22"/>
          <w:highlight w:val="yellow"/>
        </w:rPr>
      </w:pPr>
    </w:p>
    <w:p w14:paraId="49C39928" w14:textId="77777777" w:rsidR="004721AB" w:rsidRPr="00B95111" w:rsidRDefault="004721AB" w:rsidP="004721AB">
      <w:pPr>
        <w:rPr>
          <w:rFonts w:ascii="Arial" w:hAnsi="Arial" w:cs="Arial"/>
          <w:szCs w:val="22"/>
        </w:rPr>
      </w:pPr>
      <w:r w:rsidRPr="00B95111">
        <w:rPr>
          <w:rFonts w:ascii="Arial" w:hAnsi="Arial" w:cs="Arial"/>
          <w:szCs w:val="22"/>
        </w:rPr>
        <w:t>TO CONSIDER:</w:t>
      </w:r>
    </w:p>
    <w:p w14:paraId="6FD76AAC" w14:textId="77777777" w:rsidR="004721AB" w:rsidRPr="00B95111" w:rsidRDefault="004721AB" w:rsidP="004721AB">
      <w:pPr>
        <w:pStyle w:val="ListParagraph"/>
        <w:ind w:left="0" w:firstLine="567"/>
        <w:rPr>
          <w:rFonts w:ascii="Arial" w:hAnsi="Arial" w:cs="Arial"/>
          <w:szCs w:val="22"/>
        </w:rPr>
      </w:pPr>
    </w:p>
    <w:p w14:paraId="36242BD7" w14:textId="7C4EC7CE" w:rsidR="004721AB" w:rsidRDefault="004721AB" w:rsidP="004721AB">
      <w:pPr>
        <w:tabs>
          <w:tab w:val="left" w:pos="567"/>
        </w:tabs>
        <w:rPr>
          <w:rFonts w:ascii="Arial" w:hAnsi="Arial" w:cs="Arial"/>
        </w:rPr>
      </w:pPr>
      <w:r w:rsidRPr="00B95111">
        <w:rPr>
          <w:rFonts w:ascii="Arial" w:hAnsi="Arial" w:cs="Arial"/>
        </w:rPr>
        <w:t xml:space="preserve">The recommendation from the </w:t>
      </w:r>
      <w:r w:rsidR="00926DEF">
        <w:rPr>
          <w:rFonts w:ascii="Arial" w:hAnsi="Arial" w:cs="Arial"/>
        </w:rPr>
        <w:t>Appointment C</w:t>
      </w:r>
      <w:r w:rsidRPr="0002608E">
        <w:rPr>
          <w:rFonts w:ascii="Arial" w:hAnsi="Arial" w:cs="Arial"/>
        </w:rPr>
        <w:t xml:space="preserve">ommittee </w:t>
      </w:r>
      <w:r>
        <w:rPr>
          <w:rFonts w:ascii="Arial" w:hAnsi="Arial" w:cs="Arial"/>
        </w:rPr>
        <w:t>for</w:t>
      </w:r>
      <w:r w:rsidRPr="00B95111">
        <w:rPr>
          <w:rFonts w:ascii="Arial" w:hAnsi="Arial" w:cs="Arial"/>
        </w:rPr>
        <w:t xml:space="preserve"> the appointment of a successor to the Registrar</w:t>
      </w:r>
      <w:r>
        <w:rPr>
          <w:rFonts w:ascii="Arial" w:hAnsi="Arial" w:cs="Arial"/>
        </w:rPr>
        <w:t xml:space="preserve"> (</w:t>
      </w:r>
      <w:r w:rsidRPr="004721AB">
        <w:rPr>
          <w:rFonts w:ascii="Arial" w:hAnsi="Arial" w:cs="Arial"/>
          <w:u w:val="single"/>
        </w:rPr>
        <w:t>S.</w:t>
      </w:r>
      <w:r>
        <w:rPr>
          <w:rFonts w:ascii="Arial" w:hAnsi="Arial" w:cs="Arial"/>
          <w:u w:val="single"/>
        </w:rPr>
        <w:t>52</w:t>
      </w:r>
      <w:r w:rsidRPr="00B95111">
        <w:rPr>
          <w:rFonts w:ascii="Arial" w:hAnsi="Arial" w:cs="Arial"/>
          <w:u w:val="single"/>
        </w:rPr>
        <w:t xml:space="preserve">/15-16 {restricted}, </w:t>
      </w:r>
      <w:r>
        <w:rPr>
          <w:rFonts w:ascii="Arial" w:hAnsi="Arial" w:cs="Arial"/>
          <w:u w:val="single"/>
        </w:rPr>
        <w:t>attached</w:t>
      </w:r>
      <w:r>
        <w:rPr>
          <w:rFonts w:ascii="Arial" w:hAnsi="Arial" w:cs="Arial"/>
        </w:rPr>
        <w:t>)</w:t>
      </w:r>
      <w:r w:rsidRPr="00B95111">
        <w:rPr>
          <w:rFonts w:ascii="Arial" w:hAnsi="Arial" w:cs="Arial"/>
        </w:rPr>
        <w:t>.</w:t>
      </w:r>
    </w:p>
    <w:p w14:paraId="6621520B" w14:textId="77777777" w:rsidR="004721AB" w:rsidRDefault="004721AB" w:rsidP="004721AB"/>
    <w:p w14:paraId="75541488" w14:textId="77777777" w:rsidR="00926DEF" w:rsidRPr="004721AB" w:rsidRDefault="00926DEF" w:rsidP="004721AB">
      <w:bookmarkStart w:id="0" w:name="_GoBack"/>
      <w:bookmarkEnd w:id="0"/>
    </w:p>
    <w:p w14:paraId="793C3D82" w14:textId="77777777" w:rsidR="004405D3" w:rsidRDefault="004405D3">
      <w:pPr>
        <w:rPr>
          <w:rFonts w:ascii="Arial" w:hAnsi="Arial"/>
        </w:rPr>
      </w:pPr>
    </w:p>
    <w:p w14:paraId="1B96A03E" w14:textId="10EA1E0A" w:rsidR="0027589A" w:rsidRPr="00842D71" w:rsidRDefault="0027589A" w:rsidP="0027589A">
      <w:pPr>
        <w:rPr>
          <w:rFonts w:ascii="Arial" w:hAnsi="Arial" w:cs="Arial"/>
          <w:b/>
          <w:szCs w:val="22"/>
        </w:rPr>
      </w:pPr>
      <w:r w:rsidRPr="00214F0C">
        <w:rPr>
          <w:rFonts w:ascii="Arial" w:hAnsi="Arial" w:cs="Arial"/>
          <w:b/>
          <w:szCs w:val="22"/>
        </w:rPr>
        <w:t xml:space="preserve">All members of the </w:t>
      </w:r>
      <w:r w:rsidR="00C856AE">
        <w:rPr>
          <w:rFonts w:ascii="Arial" w:hAnsi="Arial" w:cs="Arial"/>
          <w:b/>
          <w:szCs w:val="22"/>
        </w:rPr>
        <w:t>Senate</w:t>
      </w:r>
      <w:r w:rsidRPr="00214F0C">
        <w:rPr>
          <w:rFonts w:ascii="Arial" w:hAnsi="Arial" w:cs="Arial"/>
          <w:b/>
          <w:szCs w:val="22"/>
        </w:rPr>
        <w:t xml:space="preserve"> and attendees at the meeting are reminded that papers circulated for consideration at the meeting remain confidential to the University</w:t>
      </w:r>
      <w:r w:rsidR="00926DEF">
        <w:rPr>
          <w:rFonts w:ascii="Arial" w:hAnsi="Arial" w:cs="Arial"/>
          <w:b/>
          <w:szCs w:val="22"/>
        </w:rPr>
        <w:t xml:space="preserve">. They will be collected by the Secretariat upon the conclusion of the meeting.  </w:t>
      </w:r>
    </w:p>
    <w:p w14:paraId="75665D8C" w14:textId="77777777" w:rsidR="007E1DA7" w:rsidRDefault="007E1DA7" w:rsidP="002E78C1">
      <w:pPr>
        <w:pStyle w:val="Header"/>
        <w:jc w:val="right"/>
        <w:rPr>
          <w:rFonts w:ascii="Arial" w:hAnsi="Arial"/>
          <w:sz w:val="16"/>
        </w:rPr>
      </w:pPr>
    </w:p>
    <w:p w14:paraId="731FA8C9" w14:textId="27FC96B4" w:rsidR="007E1DA7" w:rsidRDefault="007E1DA7" w:rsidP="002E78C1">
      <w:pPr>
        <w:pStyle w:val="Header"/>
        <w:jc w:val="right"/>
        <w:rPr>
          <w:rFonts w:ascii="Arial" w:hAnsi="Arial"/>
          <w:sz w:val="16"/>
        </w:rPr>
      </w:pPr>
      <w:r w:rsidRPr="00A8675C">
        <w:rPr>
          <w:rFonts w:ascii="Arial" w:hAnsi="Arial"/>
          <w:sz w:val="16"/>
        </w:rPr>
        <w:t xml:space="preserve">As at </w:t>
      </w:r>
      <w:r w:rsidR="00513BAB">
        <w:rPr>
          <w:rFonts w:ascii="Arial" w:hAnsi="Arial"/>
          <w:sz w:val="16"/>
        </w:rPr>
        <w:t>2</w:t>
      </w:r>
      <w:r w:rsidR="004721AB">
        <w:rPr>
          <w:rFonts w:ascii="Arial" w:hAnsi="Arial"/>
          <w:sz w:val="16"/>
        </w:rPr>
        <w:t>5</w:t>
      </w:r>
      <w:r w:rsidR="00A8675C" w:rsidRPr="00A8675C">
        <w:rPr>
          <w:rFonts w:ascii="Arial" w:hAnsi="Arial"/>
          <w:sz w:val="16"/>
        </w:rPr>
        <w:t xml:space="preserve"> May</w:t>
      </w:r>
      <w:r w:rsidRPr="00A8675C">
        <w:rPr>
          <w:rFonts w:ascii="Arial" w:hAnsi="Arial"/>
          <w:sz w:val="16"/>
        </w:rPr>
        <w:t xml:space="preserve"> 201</w:t>
      </w:r>
      <w:r w:rsidR="00A8675C" w:rsidRPr="00A8675C">
        <w:rPr>
          <w:rFonts w:ascii="Arial" w:hAnsi="Arial"/>
          <w:sz w:val="16"/>
        </w:rPr>
        <w:t>6</w:t>
      </w:r>
    </w:p>
    <w:sectPr w:rsidR="007E1DA7" w:rsidSect="006D4CA5">
      <w:headerReference w:type="even" r:id="rId7"/>
      <w:footerReference w:type="even" r:id="rId8"/>
      <w:footerReference w:type="default" r:id="rId9"/>
      <w:footerReference w:type="first" r:id="rId10"/>
      <w:type w:val="continuous"/>
      <w:pgSz w:w="11906" w:h="16838" w:code="9"/>
      <w:pgMar w:top="1135" w:right="1151" w:bottom="1134" w:left="1298" w:header="720" w:footer="14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5F56B" w14:textId="77777777" w:rsidR="00202C28" w:rsidRDefault="00202C28" w:rsidP="00DA1CE7">
      <w:r>
        <w:separator/>
      </w:r>
    </w:p>
  </w:endnote>
  <w:endnote w:type="continuationSeparator" w:id="0">
    <w:p w14:paraId="1D8A6960" w14:textId="77777777" w:rsidR="00202C28" w:rsidRDefault="00202C28" w:rsidP="00DA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71F0E" w14:textId="77777777" w:rsidR="00202C28" w:rsidRDefault="00202C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DF072B" w14:textId="77777777" w:rsidR="00202C28" w:rsidRDefault="00202C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6C156" w14:textId="77777777" w:rsidR="00202C28" w:rsidRPr="00267A5D" w:rsidRDefault="00202C28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267A5D">
      <w:rPr>
        <w:rStyle w:val="PageNumber"/>
        <w:rFonts w:ascii="Arial" w:hAnsi="Arial" w:cs="Arial"/>
      </w:rPr>
      <w:fldChar w:fldCharType="begin"/>
    </w:r>
    <w:r w:rsidRPr="00267A5D">
      <w:rPr>
        <w:rStyle w:val="PageNumber"/>
        <w:rFonts w:ascii="Arial" w:hAnsi="Arial" w:cs="Arial"/>
      </w:rPr>
      <w:instrText xml:space="preserve">PAGE  </w:instrText>
    </w:r>
    <w:r w:rsidRPr="00267A5D">
      <w:rPr>
        <w:rStyle w:val="PageNumber"/>
        <w:rFonts w:ascii="Arial" w:hAnsi="Arial" w:cs="Arial"/>
      </w:rPr>
      <w:fldChar w:fldCharType="separate"/>
    </w:r>
    <w:r w:rsidR="004D7B76">
      <w:rPr>
        <w:rStyle w:val="PageNumber"/>
        <w:rFonts w:ascii="Arial" w:hAnsi="Arial" w:cs="Arial"/>
        <w:noProof/>
      </w:rPr>
      <w:t>2</w:t>
    </w:r>
    <w:r w:rsidRPr="00267A5D">
      <w:rPr>
        <w:rStyle w:val="PageNumber"/>
        <w:rFonts w:ascii="Arial" w:hAnsi="Arial" w:cs="Arial"/>
      </w:rPr>
      <w:fldChar w:fldCharType="end"/>
    </w:r>
  </w:p>
  <w:p w14:paraId="0F03B273" w14:textId="77777777" w:rsidR="00202C28" w:rsidRDefault="00202C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67834" w14:textId="5448D8C0" w:rsidR="00202C28" w:rsidRDefault="00912FDB">
    <w:pPr>
      <w:pStyle w:val="Footer"/>
    </w:pPr>
    <w:r w:rsidRPr="00F10757">
      <w:rPr>
        <w:noProof/>
      </w:rPr>
      <w:drawing>
        <wp:anchor distT="0" distB="0" distL="114300" distR="114300" simplePos="0" relativeHeight="251659264" behindDoc="1" locked="0" layoutInCell="1" allowOverlap="1" wp14:anchorId="4AA192B1" wp14:editId="7C2D4BC2">
          <wp:simplePos x="0" y="0"/>
          <wp:positionH relativeFrom="page">
            <wp:posOffset>-15240</wp:posOffset>
          </wp:positionH>
          <wp:positionV relativeFrom="paragraph">
            <wp:posOffset>-22860</wp:posOffset>
          </wp:positionV>
          <wp:extent cx="7562850" cy="1171575"/>
          <wp:effectExtent l="0" t="0" r="0" b="9525"/>
          <wp:wrapNone/>
          <wp:docPr id="7" name="Picture 7" descr="M:\DV\EXTERNAL AFFAIRS - University Marketing\Branding\Brand Implementation Programme\templates\keyline_black_W_logo_descrip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DV\EXTERNAL AFFAIRS - University Marketing\Branding\Brand Implementation Programme\templates\keyline_black_W_logo_descript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D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C547A1" wp14:editId="09B02E72">
              <wp:simplePos x="0" y="0"/>
              <wp:positionH relativeFrom="column">
                <wp:posOffset>2865120</wp:posOffset>
              </wp:positionH>
              <wp:positionV relativeFrom="paragraph">
                <wp:posOffset>284480</wp:posOffset>
              </wp:positionV>
              <wp:extent cx="241300" cy="279400"/>
              <wp:effectExtent l="0" t="0" r="6350" b="635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79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16FA39" w14:textId="6E12580E" w:rsidR="00A15D9C" w:rsidRPr="00A15D9C" w:rsidRDefault="00A15D9C">
                          <w:pPr>
                            <w:rPr>
                              <w:rFonts w:ascii="Arial" w:hAnsi="Arial" w:cs="Arial"/>
                            </w:rPr>
                          </w:pPr>
                          <w:r w:rsidRPr="00A15D9C">
                            <w:rPr>
                              <w:rFonts w:ascii="Arial" w:hAnsi="Arial" w:cs="Arial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547A1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25.6pt;margin-top:22.4pt;width:19pt;height:2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" fillcolor="white [3201]" stroked="f" strokeweight=".5pt">
              <v:textbox>
                <w:txbxContent>
                  <w:p w14:paraId="3316FA39" w14:textId="6E12580E" w:rsidR="00A15D9C" w:rsidRPr="00A15D9C" w:rsidRDefault="00A15D9C">
                    <w:pPr>
                      <w:rPr>
                        <w:rFonts w:ascii="Arial" w:hAnsi="Arial" w:cs="Arial"/>
                      </w:rPr>
                    </w:pPr>
                    <w:r w:rsidRPr="00A15D9C">
                      <w:rPr>
                        <w:rFonts w:ascii="Arial" w:hAnsi="Arial" w:cs="Arial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343D6" w14:textId="77777777" w:rsidR="00202C28" w:rsidRDefault="00202C28" w:rsidP="00DA1CE7">
      <w:r>
        <w:separator/>
      </w:r>
    </w:p>
  </w:footnote>
  <w:footnote w:type="continuationSeparator" w:id="0">
    <w:p w14:paraId="7AABF121" w14:textId="77777777" w:rsidR="00202C28" w:rsidRDefault="00202C28" w:rsidP="00DA1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3F24D" w14:textId="77777777" w:rsidR="00202C28" w:rsidRDefault="00202C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135621" w14:textId="77777777" w:rsidR="00202C28" w:rsidRDefault="00202C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30F2"/>
    <w:multiLevelType w:val="multilevel"/>
    <w:tmpl w:val="C5340922"/>
    <w:lvl w:ilvl="0">
      <w:start w:val="102"/>
      <w:numFmt w:val="decimal"/>
      <w:lvlText w:val="%1/12-13"/>
      <w:lvlJc w:val="left"/>
      <w:pPr>
        <w:ind w:left="1701" w:hanging="113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402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1" w15:restartNumberingAfterBreak="0">
    <w:nsid w:val="0B334753"/>
    <w:multiLevelType w:val="hybridMultilevel"/>
    <w:tmpl w:val="C6ECD620"/>
    <w:lvl w:ilvl="0" w:tplc="906A9E9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C8625F"/>
    <w:multiLevelType w:val="hybridMultilevel"/>
    <w:tmpl w:val="3BDCF532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FC4172"/>
    <w:multiLevelType w:val="hybridMultilevel"/>
    <w:tmpl w:val="C7C6AC7A"/>
    <w:lvl w:ilvl="0" w:tplc="CA906B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15DA"/>
    <w:multiLevelType w:val="hybridMultilevel"/>
    <w:tmpl w:val="9550C332"/>
    <w:lvl w:ilvl="0" w:tplc="0AEEA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30D54"/>
    <w:multiLevelType w:val="hybridMultilevel"/>
    <w:tmpl w:val="29AE75D2"/>
    <w:lvl w:ilvl="0" w:tplc="9A26172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A100147"/>
    <w:multiLevelType w:val="hybridMultilevel"/>
    <w:tmpl w:val="4D7611A4"/>
    <w:lvl w:ilvl="0" w:tplc="906A9E9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711BC2"/>
    <w:multiLevelType w:val="hybridMultilevel"/>
    <w:tmpl w:val="1FAA4070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40071"/>
    <w:multiLevelType w:val="hybridMultilevel"/>
    <w:tmpl w:val="3D30C54E"/>
    <w:lvl w:ilvl="0" w:tplc="E15AE04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E89195E"/>
    <w:multiLevelType w:val="hybridMultilevel"/>
    <w:tmpl w:val="F3FC8D0C"/>
    <w:lvl w:ilvl="0" w:tplc="2990BFA0">
      <w:start w:val="1"/>
      <w:numFmt w:val="lowerLetter"/>
      <w:lvlText w:val="(%1)"/>
      <w:lvlJc w:val="left"/>
      <w:pPr>
        <w:ind w:left="93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EFA0EBB"/>
    <w:multiLevelType w:val="hybridMultilevel"/>
    <w:tmpl w:val="135CFE94"/>
    <w:lvl w:ilvl="0" w:tplc="007E6048">
      <w:start w:val="1"/>
      <w:numFmt w:val="lowerLetter"/>
      <w:lvlText w:val="(%1)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030E5"/>
    <w:multiLevelType w:val="hybridMultilevel"/>
    <w:tmpl w:val="2DEAEB3E"/>
    <w:lvl w:ilvl="0" w:tplc="95A6AB2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i w:val="0"/>
        <w:u w:val="none"/>
      </w:rPr>
    </w:lvl>
    <w:lvl w:ilvl="1" w:tplc="E15AE04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B692DC">
      <w:start w:val="1"/>
      <w:numFmt w:val="lowerRoman"/>
      <w:lvlText w:val="(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931507"/>
    <w:multiLevelType w:val="hybridMultilevel"/>
    <w:tmpl w:val="A22AACE4"/>
    <w:lvl w:ilvl="0" w:tplc="D6D65F62">
      <w:start w:val="9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230A7452"/>
    <w:multiLevelType w:val="hybridMultilevel"/>
    <w:tmpl w:val="9AB002C4"/>
    <w:lvl w:ilvl="0" w:tplc="90548D5C">
      <w:start w:val="1"/>
      <w:numFmt w:val="lowerLetter"/>
      <w:lvlText w:val="(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7E5A3E"/>
    <w:multiLevelType w:val="hybridMultilevel"/>
    <w:tmpl w:val="A1D0215E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69564BC"/>
    <w:multiLevelType w:val="hybridMultilevel"/>
    <w:tmpl w:val="C0A86066"/>
    <w:lvl w:ilvl="0" w:tplc="906A9E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D1D08"/>
    <w:multiLevelType w:val="hybridMultilevel"/>
    <w:tmpl w:val="DBDE52E6"/>
    <w:lvl w:ilvl="0" w:tplc="2F2ACA5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8E80562"/>
    <w:multiLevelType w:val="hybridMultilevel"/>
    <w:tmpl w:val="5AD4F86C"/>
    <w:lvl w:ilvl="0" w:tplc="906A9E98">
      <w:start w:val="1"/>
      <w:numFmt w:val="lowerLetter"/>
      <w:lvlText w:val="(%1)"/>
      <w:lvlJc w:val="left"/>
      <w:pPr>
        <w:ind w:left="12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2E14787F"/>
    <w:multiLevelType w:val="hybridMultilevel"/>
    <w:tmpl w:val="F4449644"/>
    <w:lvl w:ilvl="0" w:tplc="8264ADA8">
      <w:start w:val="1"/>
      <w:numFmt w:val="lowerLetter"/>
      <w:lvlText w:val="(%1)"/>
      <w:lvlJc w:val="left"/>
      <w:pPr>
        <w:ind w:left="2160" w:hanging="360"/>
      </w:pPr>
      <w:rPr>
        <w:rFonts w:ascii="Helvetica" w:hAnsi="Helvetica"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EF53248"/>
    <w:multiLevelType w:val="hybridMultilevel"/>
    <w:tmpl w:val="CFA2F894"/>
    <w:lvl w:ilvl="0" w:tplc="906A9E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E702B"/>
    <w:multiLevelType w:val="hybridMultilevel"/>
    <w:tmpl w:val="B42A59A8"/>
    <w:lvl w:ilvl="0" w:tplc="BD10C9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41F45"/>
    <w:multiLevelType w:val="hybridMultilevel"/>
    <w:tmpl w:val="42C285E8"/>
    <w:lvl w:ilvl="0" w:tplc="B78AA01E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7AF69EA"/>
    <w:multiLevelType w:val="hybridMultilevel"/>
    <w:tmpl w:val="2D660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743E9"/>
    <w:multiLevelType w:val="hybridMultilevel"/>
    <w:tmpl w:val="E5B60BEA"/>
    <w:lvl w:ilvl="0" w:tplc="9A26172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CC349DB"/>
    <w:multiLevelType w:val="hybridMultilevel"/>
    <w:tmpl w:val="4F62C9C8"/>
    <w:lvl w:ilvl="0" w:tplc="8264ADA8">
      <w:start w:val="1"/>
      <w:numFmt w:val="lowerLetter"/>
      <w:lvlText w:val="(%1)"/>
      <w:lvlJc w:val="left"/>
      <w:pPr>
        <w:ind w:left="1287" w:hanging="360"/>
      </w:pPr>
      <w:rPr>
        <w:rFonts w:ascii="Helvetica" w:hAnsi="Helvetica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E1D27A1"/>
    <w:multiLevelType w:val="hybridMultilevel"/>
    <w:tmpl w:val="D8886D0C"/>
    <w:lvl w:ilvl="0" w:tplc="EE6426F4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 w15:restartNumberingAfterBreak="0">
    <w:nsid w:val="422D029E"/>
    <w:multiLevelType w:val="hybridMultilevel"/>
    <w:tmpl w:val="1D00CC16"/>
    <w:lvl w:ilvl="0" w:tplc="F1B692DC">
      <w:start w:val="1"/>
      <w:numFmt w:val="lowerRoman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46922154"/>
    <w:multiLevelType w:val="hybridMultilevel"/>
    <w:tmpl w:val="8690BC00"/>
    <w:lvl w:ilvl="0" w:tplc="906A9E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77C4"/>
    <w:multiLevelType w:val="hybridMultilevel"/>
    <w:tmpl w:val="F6FE32E2"/>
    <w:lvl w:ilvl="0" w:tplc="9A26172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3430814"/>
    <w:multiLevelType w:val="hybridMultilevel"/>
    <w:tmpl w:val="53B4ACD8"/>
    <w:lvl w:ilvl="0" w:tplc="123A8A3C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4626EC4"/>
    <w:multiLevelType w:val="hybridMultilevel"/>
    <w:tmpl w:val="679C2B4A"/>
    <w:lvl w:ilvl="0" w:tplc="F1B692D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15BF"/>
    <w:multiLevelType w:val="hybridMultilevel"/>
    <w:tmpl w:val="AAD2CDB8"/>
    <w:lvl w:ilvl="0" w:tplc="9A26172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7356494"/>
    <w:multiLevelType w:val="hybridMultilevel"/>
    <w:tmpl w:val="368E6674"/>
    <w:lvl w:ilvl="0" w:tplc="574C5FC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906A9E9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1B692DC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8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72AB0"/>
    <w:multiLevelType w:val="singleLevel"/>
    <w:tmpl w:val="9B44EDBA"/>
    <w:lvl w:ilvl="0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4" w15:restartNumberingAfterBreak="0">
    <w:nsid w:val="5E8E2831"/>
    <w:multiLevelType w:val="hybridMultilevel"/>
    <w:tmpl w:val="4D7611A4"/>
    <w:lvl w:ilvl="0" w:tplc="906A9E9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EC14BDA"/>
    <w:multiLevelType w:val="hybridMultilevel"/>
    <w:tmpl w:val="0B88DE62"/>
    <w:lvl w:ilvl="0" w:tplc="23CC8FAA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944602"/>
    <w:multiLevelType w:val="hybridMultilevel"/>
    <w:tmpl w:val="AAD2CDB8"/>
    <w:lvl w:ilvl="0" w:tplc="9A26172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11A5D92"/>
    <w:multiLevelType w:val="hybridMultilevel"/>
    <w:tmpl w:val="C6ECD620"/>
    <w:lvl w:ilvl="0" w:tplc="906A9E9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0605876"/>
    <w:multiLevelType w:val="multilevel"/>
    <w:tmpl w:val="2FA2C5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9" w15:restartNumberingAfterBreak="0">
    <w:nsid w:val="7AB25D69"/>
    <w:multiLevelType w:val="hybridMultilevel"/>
    <w:tmpl w:val="B8343C3E"/>
    <w:lvl w:ilvl="0" w:tplc="906A9E9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ACE1435"/>
    <w:multiLevelType w:val="hybridMultilevel"/>
    <w:tmpl w:val="FEB87AAA"/>
    <w:lvl w:ilvl="0" w:tplc="1804C1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E0A1D"/>
    <w:multiLevelType w:val="hybridMultilevel"/>
    <w:tmpl w:val="321CEC34"/>
    <w:lvl w:ilvl="0" w:tplc="EAE2632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E5F55"/>
    <w:multiLevelType w:val="hybridMultilevel"/>
    <w:tmpl w:val="FEB87AAA"/>
    <w:lvl w:ilvl="0" w:tplc="1804C1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13"/>
  </w:num>
  <w:num w:numId="5">
    <w:abstractNumId w:val="31"/>
  </w:num>
  <w:num w:numId="6">
    <w:abstractNumId w:val="26"/>
  </w:num>
  <w:num w:numId="7">
    <w:abstractNumId w:val="36"/>
  </w:num>
  <w:num w:numId="8">
    <w:abstractNumId w:val="33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28"/>
  </w:num>
  <w:num w:numId="14">
    <w:abstractNumId w:val="24"/>
  </w:num>
  <w:num w:numId="15">
    <w:abstractNumId w:val="22"/>
  </w:num>
  <w:num w:numId="16">
    <w:abstractNumId w:val="16"/>
  </w:num>
  <w:num w:numId="17">
    <w:abstractNumId w:val="18"/>
  </w:num>
  <w:num w:numId="18">
    <w:abstractNumId w:val="38"/>
  </w:num>
  <w:num w:numId="19">
    <w:abstractNumId w:val="23"/>
  </w:num>
  <w:num w:numId="20">
    <w:abstractNumId w:val="37"/>
  </w:num>
  <w:num w:numId="21">
    <w:abstractNumId w:val="0"/>
  </w:num>
  <w:num w:numId="22">
    <w:abstractNumId w:val="21"/>
  </w:num>
  <w:num w:numId="23">
    <w:abstractNumId w:val="1"/>
  </w:num>
  <w:num w:numId="24">
    <w:abstractNumId w:val="32"/>
  </w:num>
  <w:num w:numId="25">
    <w:abstractNumId w:val="17"/>
  </w:num>
  <w:num w:numId="26">
    <w:abstractNumId w:val="34"/>
  </w:num>
  <w:num w:numId="27">
    <w:abstractNumId w:val="7"/>
  </w:num>
  <w:num w:numId="28">
    <w:abstractNumId w:val="39"/>
  </w:num>
  <w:num w:numId="29">
    <w:abstractNumId w:val="4"/>
  </w:num>
  <w:num w:numId="30">
    <w:abstractNumId w:val="15"/>
  </w:num>
  <w:num w:numId="31">
    <w:abstractNumId w:val="12"/>
  </w:num>
  <w:num w:numId="32">
    <w:abstractNumId w:val="30"/>
  </w:num>
  <w:num w:numId="33">
    <w:abstractNumId w:val="41"/>
  </w:num>
  <w:num w:numId="34">
    <w:abstractNumId w:val="19"/>
  </w:num>
  <w:num w:numId="35">
    <w:abstractNumId w:val="27"/>
  </w:num>
  <w:num w:numId="36">
    <w:abstractNumId w:val="6"/>
  </w:num>
  <w:num w:numId="37">
    <w:abstractNumId w:val="3"/>
  </w:num>
  <w:num w:numId="38">
    <w:abstractNumId w:val="29"/>
  </w:num>
  <w:num w:numId="39">
    <w:abstractNumId w:val="20"/>
  </w:num>
  <w:num w:numId="40">
    <w:abstractNumId w:val="35"/>
  </w:num>
  <w:num w:numId="41">
    <w:abstractNumId w:val="40"/>
  </w:num>
  <w:num w:numId="42">
    <w:abstractNumId w:val="4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B3"/>
    <w:rsid w:val="000022C4"/>
    <w:rsid w:val="000030B7"/>
    <w:rsid w:val="000078F0"/>
    <w:rsid w:val="00010455"/>
    <w:rsid w:val="00012D31"/>
    <w:rsid w:val="00014E35"/>
    <w:rsid w:val="000174EC"/>
    <w:rsid w:val="0001768C"/>
    <w:rsid w:val="00020A88"/>
    <w:rsid w:val="000217A6"/>
    <w:rsid w:val="00022869"/>
    <w:rsid w:val="000257E4"/>
    <w:rsid w:val="0002608E"/>
    <w:rsid w:val="000310CE"/>
    <w:rsid w:val="00031D05"/>
    <w:rsid w:val="00032E2B"/>
    <w:rsid w:val="00042C1E"/>
    <w:rsid w:val="00043232"/>
    <w:rsid w:val="00043736"/>
    <w:rsid w:val="00045492"/>
    <w:rsid w:val="00053A8C"/>
    <w:rsid w:val="00055043"/>
    <w:rsid w:val="0005542E"/>
    <w:rsid w:val="000601EC"/>
    <w:rsid w:val="00062C0D"/>
    <w:rsid w:val="00070CA2"/>
    <w:rsid w:val="0009088F"/>
    <w:rsid w:val="00094292"/>
    <w:rsid w:val="000968D1"/>
    <w:rsid w:val="000A23C6"/>
    <w:rsid w:val="000A3D27"/>
    <w:rsid w:val="000A5791"/>
    <w:rsid w:val="000A6FB4"/>
    <w:rsid w:val="000A73B7"/>
    <w:rsid w:val="000B2175"/>
    <w:rsid w:val="000C1A8F"/>
    <w:rsid w:val="000C7F91"/>
    <w:rsid w:val="000D05AE"/>
    <w:rsid w:val="000D18D3"/>
    <w:rsid w:val="000D1D64"/>
    <w:rsid w:val="000D5BBD"/>
    <w:rsid w:val="000E1E8D"/>
    <w:rsid w:val="000E55AE"/>
    <w:rsid w:val="000F04B9"/>
    <w:rsid w:val="000F0C8F"/>
    <w:rsid w:val="000F2B9F"/>
    <w:rsid w:val="000F6C8A"/>
    <w:rsid w:val="00101070"/>
    <w:rsid w:val="001022EF"/>
    <w:rsid w:val="00102EC0"/>
    <w:rsid w:val="00106EB3"/>
    <w:rsid w:val="001074D2"/>
    <w:rsid w:val="001078F2"/>
    <w:rsid w:val="00114DEE"/>
    <w:rsid w:val="001160D1"/>
    <w:rsid w:val="001169D6"/>
    <w:rsid w:val="0012031C"/>
    <w:rsid w:val="00120A7D"/>
    <w:rsid w:val="00120B87"/>
    <w:rsid w:val="00126CE5"/>
    <w:rsid w:val="00131C15"/>
    <w:rsid w:val="00136A39"/>
    <w:rsid w:val="00143CCF"/>
    <w:rsid w:val="00154EC5"/>
    <w:rsid w:val="00161E3C"/>
    <w:rsid w:val="0016688D"/>
    <w:rsid w:val="001764FC"/>
    <w:rsid w:val="0019086C"/>
    <w:rsid w:val="00193F39"/>
    <w:rsid w:val="0019400C"/>
    <w:rsid w:val="00196D14"/>
    <w:rsid w:val="001A29B4"/>
    <w:rsid w:val="001B162D"/>
    <w:rsid w:val="001B41BF"/>
    <w:rsid w:val="001B4B70"/>
    <w:rsid w:val="001B7D3B"/>
    <w:rsid w:val="001D51AA"/>
    <w:rsid w:val="001D65AA"/>
    <w:rsid w:val="001E098F"/>
    <w:rsid w:val="001E27A0"/>
    <w:rsid w:val="001F1B73"/>
    <w:rsid w:val="001F244D"/>
    <w:rsid w:val="001F4475"/>
    <w:rsid w:val="001F7300"/>
    <w:rsid w:val="0020013A"/>
    <w:rsid w:val="00202C28"/>
    <w:rsid w:val="00202D6D"/>
    <w:rsid w:val="00203095"/>
    <w:rsid w:val="0020764A"/>
    <w:rsid w:val="0020783B"/>
    <w:rsid w:val="00214F0C"/>
    <w:rsid w:val="00217F45"/>
    <w:rsid w:val="002202B0"/>
    <w:rsid w:val="00222520"/>
    <w:rsid w:val="00223E38"/>
    <w:rsid w:val="0023052E"/>
    <w:rsid w:val="002340C6"/>
    <w:rsid w:val="00235852"/>
    <w:rsid w:val="00235E63"/>
    <w:rsid w:val="00236821"/>
    <w:rsid w:val="00240D50"/>
    <w:rsid w:val="00245E06"/>
    <w:rsid w:val="002552E0"/>
    <w:rsid w:val="002557B9"/>
    <w:rsid w:val="00255A0F"/>
    <w:rsid w:val="00257117"/>
    <w:rsid w:val="0026264F"/>
    <w:rsid w:val="00266501"/>
    <w:rsid w:val="00267A5D"/>
    <w:rsid w:val="0027023C"/>
    <w:rsid w:val="00271810"/>
    <w:rsid w:val="0027589A"/>
    <w:rsid w:val="0027738F"/>
    <w:rsid w:val="00287D0A"/>
    <w:rsid w:val="00290962"/>
    <w:rsid w:val="00293FE3"/>
    <w:rsid w:val="00296C85"/>
    <w:rsid w:val="002979BC"/>
    <w:rsid w:val="002B1C13"/>
    <w:rsid w:val="002B25CC"/>
    <w:rsid w:val="002B3002"/>
    <w:rsid w:val="002B5203"/>
    <w:rsid w:val="002B5FC6"/>
    <w:rsid w:val="002B62B9"/>
    <w:rsid w:val="002B64B2"/>
    <w:rsid w:val="002C0F4B"/>
    <w:rsid w:val="002C22CE"/>
    <w:rsid w:val="002D082F"/>
    <w:rsid w:val="002D2231"/>
    <w:rsid w:val="002D3FB6"/>
    <w:rsid w:val="002D41D1"/>
    <w:rsid w:val="002E1E4E"/>
    <w:rsid w:val="002E3693"/>
    <w:rsid w:val="002E4EF8"/>
    <w:rsid w:val="002E78C1"/>
    <w:rsid w:val="002F381F"/>
    <w:rsid w:val="002F3B4E"/>
    <w:rsid w:val="002F4973"/>
    <w:rsid w:val="002F5868"/>
    <w:rsid w:val="002F707C"/>
    <w:rsid w:val="002F792B"/>
    <w:rsid w:val="00302E2A"/>
    <w:rsid w:val="0031251C"/>
    <w:rsid w:val="003130BC"/>
    <w:rsid w:val="0031709A"/>
    <w:rsid w:val="00320A15"/>
    <w:rsid w:val="003247C5"/>
    <w:rsid w:val="00324A61"/>
    <w:rsid w:val="0032720E"/>
    <w:rsid w:val="00327CA7"/>
    <w:rsid w:val="00327D3E"/>
    <w:rsid w:val="003301DC"/>
    <w:rsid w:val="00335467"/>
    <w:rsid w:val="003408D5"/>
    <w:rsid w:val="00342457"/>
    <w:rsid w:val="00345B94"/>
    <w:rsid w:val="0034618F"/>
    <w:rsid w:val="00346B47"/>
    <w:rsid w:val="003510D5"/>
    <w:rsid w:val="003523BA"/>
    <w:rsid w:val="00355C22"/>
    <w:rsid w:val="00355DD2"/>
    <w:rsid w:val="00356102"/>
    <w:rsid w:val="0036002D"/>
    <w:rsid w:val="00360786"/>
    <w:rsid w:val="00360FB2"/>
    <w:rsid w:val="0036338A"/>
    <w:rsid w:val="00363ABF"/>
    <w:rsid w:val="00365282"/>
    <w:rsid w:val="00366854"/>
    <w:rsid w:val="003718DC"/>
    <w:rsid w:val="00371B3B"/>
    <w:rsid w:val="00374C47"/>
    <w:rsid w:val="00375335"/>
    <w:rsid w:val="00375B66"/>
    <w:rsid w:val="00376B10"/>
    <w:rsid w:val="00377960"/>
    <w:rsid w:val="0038020F"/>
    <w:rsid w:val="003802DA"/>
    <w:rsid w:val="003912B6"/>
    <w:rsid w:val="00392CC1"/>
    <w:rsid w:val="003955A1"/>
    <w:rsid w:val="00395C39"/>
    <w:rsid w:val="003A3F0C"/>
    <w:rsid w:val="003A53EE"/>
    <w:rsid w:val="003A59EB"/>
    <w:rsid w:val="003A608A"/>
    <w:rsid w:val="003B01DD"/>
    <w:rsid w:val="003B0B0D"/>
    <w:rsid w:val="003B0F3B"/>
    <w:rsid w:val="003B280B"/>
    <w:rsid w:val="003B7B90"/>
    <w:rsid w:val="003B7E84"/>
    <w:rsid w:val="003C051A"/>
    <w:rsid w:val="003C06C9"/>
    <w:rsid w:val="003C12EA"/>
    <w:rsid w:val="003C36AF"/>
    <w:rsid w:val="003C62FD"/>
    <w:rsid w:val="003D1A77"/>
    <w:rsid w:val="003D276A"/>
    <w:rsid w:val="003D2871"/>
    <w:rsid w:val="003D2EE3"/>
    <w:rsid w:val="003D34E7"/>
    <w:rsid w:val="003D3A1D"/>
    <w:rsid w:val="003D4576"/>
    <w:rsid w:val="003D47EE"/>
    <w:rsid w:val="003D643A"/>
    <w:rsid w:val="003D6463"/>
    <w:rsid w:val="003D737F"/>
    <w:rsid w:val="003E0536"/>
    <w:rsid w:val="003E3E0F"/>
    <w:rsid w:val="003E578D"/>
    <w:rsid w:val="003F12B0"/>
    <w:rsid w:val="003F2618"/>
    <w:rsid w:val="003F47CC"/>
    <w:rsid w:val="003F7467"/>
    <w:rsid w:val="00402C3F"/>
    <w:rsid w:val="00402EA2"/>
    <w:rsid w:val="00407BB0"/>
    <w:rsid w:val="00410313"/>
    <w:rsid w:val="00412180"/>
    <w:rsid w:val="0041252D"/>
    <w:rsid w:val="004129EF"/>
    <w:rsid w:val="00412EA4"/>
    <w:rsid w:val="00414087"/>
    <w:rsid w:val="004154F5"/>
    <w:rsid w:val="0041693F"/>
    <w:rsid w:val="00423ADB"/>
    <w:rsid w:val="00423BED"/>
    <w:rsid w:val="00424A93"/>
    <w:rsid w:val="00426F22"/>
    <w:rsid w:val="00430143"/>
    <w:rsid w:val="00430A0E"/>
    <w:rsid w:val="00430FF6"/>
    <w:rsid w:val="00431434"/>
    <w:rsid w:val="0043507E"/>
    <w:rsid w:val="0043602E"/>
    <w:rsid w:val="00437226"/>
    <w:rsid w:val="004405D3"/>
    <w:rsid w:val="00440B93"/>
    <w:rsid w:val="004415C8"/>
    <w:rsid w:val="004472BB"/>
    <w:rsid w:val="00447336"/>
    <w:rsid w:val="00447586"/>
    <w:rsid w:val="004500CF"/>
    <w:rsid w:val="004623A4"/>
    <w:rsid w:val="004651A2"/>
    <w:rsid w:val="004721AB"/>
    <w:rsid w:val="00473AB0"/>
    <w:rsid w:val="00476537"/>
    <w:rsid w:val="00477277"/>
    <w:rsid w:val="00484B53"/>
    <w:rsid w:val="00485791"/>
    <w:rsid w:val="0048760A"/>
    <w:rsid w:val="004913BD"/>
    <w:rsid w:val="00491866"/>
    <w:rsid w:val="004921A3"/>
    <w:rsid w:val="00493E7B"/>
    <w:rsid w:val="004A0592"/>
    <w:rsid w:val="004A06D5"/>
    <w:rsid w:val="004A2197"/>
    <w:rsid w:val="004A4EEF"/>
    <w:rsid w:val="004A57F4"/>
    <w:rsid w:val="004B0A49"/>
    <w:rsid w:val="004B3292"/>
    <w:rsid w:val="004C2CF3"/>
    <w:rsid w:val="004C40EA"/>
    <w:rsid w:val="004C42F1"/>
    <w:rsid w:val="004C67F7"/>
    <w:rsid w:val="004D2205"/>
    <w:rsid w:val="004D2C96"/>
    <w:rsid w:val="004D5EEA"/>
    <w:rsid w:val="004D6C1E"/>
    <w:rsid w:val="004D6D20"/>
    <w:rsid w:val="004D7B76"/>
    <w:rsid w:val="004E1729"/>
    <w:rsid w:val="004E4BC1"/>
    <w:rsid w:val="004F20BB"/>
    <w:rsid w:val="004F31C3"/>
    <w:rsid w:val="004F3A20"/>
    <w:rsid w:val="004F4BAA"/>
    <w:rsid w:val="004F6050"/>
    <w:rsid w:val="004F643A"/>
    <w:rsid w:val="00502F6F"/>
    <w:rsid w:val="0050486E"/>
    <w:rsid w:val="00505481"/>
    <w:rsid w:val="00507BE6"/>
    <w:rsid w:val="005132E0"/>
    <w:rsid w:val="00513BAB"/>
    <w:rsid w:val="005167BD"/>
    <w:rsid w:val="00522C28"/>
    <w:rsid w:val="005310D4"/>
    <w:rsid w:val="0053132B"/>
    <w:rsid w:val="00531D00"/>
    <w:rsid w:val="005329F7"/>
    <w:rsid w:val="00533ABD"/>
    <w:rsid w:val="005353FA"/>
    <w:rsid w:val="005409CF"/>
    <w:rsid w:val="00541A27"/>
    <w:rsid w:val="00541AB7"/>
    <w:rsid w:val="00541F40"/>
    <w:rsid w:val="00545F9B"/>
    <w:rsid w:val="00547589"/>
    <w:rsid w:val="00554FB2"/>
    <w:rsid w:val="00555B61"/>
    <w:rsid w:val="005568C2"/>
    <w:rsid w:val="00561A96"/>
    <w:rsid w:val="0056423E"/>
    <w:rsid w:val="00566FC2"/>
    <w:rsid w:val="00567B7B"/>
    <w:rsid w:val="005717AF"/>
    <w:rsid w:val="005733FA"/>
    <w:rsid w:val="00573DCC"/>
    <w:rsid w:val="00575942"/>
    <w:rsid w:val="00576894"/>
    <w:rsid w:val="00577B97"/>
    <w:rsid w:val="00582E31"/>
    <w:rsid w:val="00586A66"/>
    <w:rsid w:val="00586E1C"/>
    <w:rsid w:val="005915F3"/>
    <w:rsid w:val="00594BC8"/>
    <w:rsid w:val="00595CCF"/>
    <w:rsid w:val="005A26CC"/>
    <w:rsid w:val="005A632B"/>
    <w:rsid w:val="005B2F77"/>
    <w:rsid w:val="005B322F"/>
    <w:rsid w:val="005B34E2"/>
    <w:rsid w:val="005B45B6"/>
    <w:rsid w:val="005B4A3B"/>
    <w:rsid w:val="005C6A18"/>
    <w:rsid w:val="005D1980"/>
    <w:rsid w:val="005D59C0"/>
    <w:rsid w:val="005D601E"/>
    <w:rsid w:val="005D76AE"/>
    <w:rsid w:val="005D76D3"/>
    <w:rsid w:val="005E5D14"/>
    <w:rsid w:val="005F00A9"/>
    <w:rsid w:val="005F4C6D"/>
    <w:rsid w:val="005F6002"/>
    <w:rsid w:val="005F71E3"/>
    <w:rsid w:val="005F7588"/>
    <w:rsid w:val="005F7654"/>
    <w:rsid w:val="006004B2"/>
    <w:rsid w:val="00606836"/>
    <w:rsid w:val="0061684D"/>
    <w:rsid w:val="00621BE0"/>
    <w:rsid w:val="00622483"/>
    <w:rsid w:val="006418CF"/>
    <w:rsid w:val="006421BF"/>
    <w:rsid w:val="006511D8"/>
    <w:rsid w:val="006533C4"/>
    <w:rsid w:val="0066799B"/>
    <w:rsid w:val="00670460"/>
    <w:rsid w:val="006726D2"/>
    <w:rsid w:val="00673373"/>
    <w:rsid w:val="0067440A"/>
    <w:rsid w:val="00677C5E"/>
    <w:rsid w:val="00681528"/>
    <w:rsid w:val="00681CAA"/>
    <w:rsid w:val="0068397A"/>
    <w:rsid w:val="00684C66"/>
    <w:rsid w:val="00691D21"/>
    <w:rsid w:val="006924C8"/>
    <w:rsid w:val="006A1FB4"/>
    <w:rsid w:val="006A4D6E"/>
    <w:rsid w:val="006A5202"/>
    <w:rsid w:val="006A6D1E"/>
    <w:rsid w:val="006B06FE"/>
    <w:rsid w:val="006B5926"/>
    <w:rsid w:val="006B7FFC"/>
    <w:rsid w:val="006C0B35"/>
    <w:rsid w:val="006C1B36"/>
    <w:rsid w:val="006C1F52"/>
    <w:rsid w:val="006C3414"/>
    <w:rsid w:val="006C3E21"/>
    <w:rsid w:val="006C46D2"/>
    <w:rsid w:val="006D2010"/>
    <w:rsid w:val="006D3484"/>
    <w:rsid w:val="006D4CA5"/>
    <w:rsid w:val="006D7050"/>
    <w:rsid w:val="006D7516"/>
    <w:rsid w:val="006D7782"/>
    <w:rsid w:val="006E1653"/>
    <w:rsid w:val="006E3C49"/>
    <w:rsid w:val="006E4A73"/>
    <w:rsid w:val="006E68A6"/>
    <w:rsid w:val="006F08FE"/>
    <w:rsid w:val="006F1CCC"/>
    <w:rsid w:val="007036EA"/>
    <w:rsid w:val="00704DFF"/>
    <w:rsid w:val="00705354"/>
    <w:rsid w:val="007066A1"/>
    <w:rsid w:val="00712615"/>
    <w:rsid w:val="00716972"/>
    <w:rsid w:val="007175AB"/>
    <w:rsid w:val="00717739"/>
    <w:rsid w:val="0072196D"/>
    <w:rsid w:val="00722BE8"/>
    <w:rsid w:val="00723F74"/>
    <w:rsid w:val="00724B4B"/>
    <w:rsid w:val="00725A5C"/>
    <w:rsid w:val="0072757B"/>
    <w:rsid w:val="00732990"/>
    <w:rsid w:val="0073537A"/>
    <w:rsid w:val="0074075D"/>
    <w:rsid w:val="00742137"/>
    <w:rsid w:val="0074410D"/>
    <w:rsid w:val="00747E6E"/>
    <w:rsid w:val="00751927"/>
    <w:rsid w:val="00754A36"/>
    <w:rsid w:val="007578FC"/>
    <w:rsid w:val="00765206"/>
    <w:rsid w:val="0076744F"/>
    <w:rsid w:val="007679BE"/>
    <w:rsid w:val="00767AF3"/>
    <w:rsid w:val="007712B8"/>
    <w:rsid w:val="00771EF9"/>
    <w:rsid w:val="00772A33"/>
    <w:rsid w:val="00774921"/>
    <w:rsid w:val="0077784A"/>
    <w:rsid w:val="00780045"/>
    <w:rsid w:val="007804CE"/>
    <w:rsid w:val="0078246A"/>
    <w:rsid w:val="00792E04"/>
    <w:rsid w:val="0079755B"/>
    <w:rsid w:val="007A149C"/>
    <w:rsid w:val="007A1A27"/>
    <w:rsid w:val="007A25AA"/>
    <w:rsid w:val="007A6E02"/>
    <w:rsid w:val="007B1354"/>
    <w:rsid w:val="007B4727"/>
    <w:rsid w:val="007B47E4"/>
    <w:rsid w:val="007B7B42"/>
    <w:rsid w:val="007B7F23"/>
    <w:rsid w:val="007C1F1D"/>
    <w:rsid w:val="007C2AE0"/>
    <w:rsid w:val="007C36DF"/>
    <w:rsid w:val="007C45AC"/>
    <w:rsid w:val="007D3017"/>
    <w:rsid w:val="007D5969"/>
    <w:rsid w:val="007D7CDF"/>
    <w:rsid w:val="007D7D5F"/>
    <w:rsid w:val="007E1DA7"/>
    <w:rsid w:val="007E2F3A"/>
    <w:rsid w:val="007E435D"/>
    <w:rsid w:val="007E44AA"/>
    <w:rsid w:val="007E4952"/>
    <w:rsid w:val="007E5128"/>
    <w:rsid w:val="00801275"/>
    <w:rsid w:val="008062A2"/>
    <w:rsid w:val="00816E00"/>
    <w:rsid w:val="00816E6F"/>
    <w:rsid w:val="0082258D"/>
    <w:rsid w:val="00822A8A"/>
    <w:rsid w:val="00824310"/>
    <w:rsid w:val="008304C4"/>
    <w:rsid w:val="00831C75"/>
    <w:rsid w:val="00832533"/>
    <w:rsid w:val="008328BE"/>
    <w:rsid w:val="00844534"/>
    <w:rsid w:val="008465EB"/>
    <w:rsid w:val="00851403"/>
    <w:rsid w:val="0085228A"/>
    <w:rsid w:val="00854DCA"/>
    <w:rsid w:val="00864B32"/>
    <w:rsid w:val="0086632B"/>
    <w:rsid w:val="00867BF9"/>
    <w:rsid w:val="00872C3B"/>
    <w:rsid w:val="0087348F"/>
    <w:rsid w:val="00881783"/>
    <w:rsid w:val="00882364"/>
    <w:rsid w:val="008845EE"/>
    <w:rsid w:val="00884EF0"/>
    <w:rsid w:val="0088534A"/>
    <w:rsid w:val="00890559"/>
    <w:rsid w:val="00892C8D"/>
    <w:rsid w:val="008A1296"/>
    <w:rsid w:val="008A29C1"/>
    <w:rsid w:val="008B135E"/>
    <w:rsid w:val="008B375A"/>
    <w:rsid w:val="008B45E1"/>
    <w:rsid w:val="008B47A4"/>
    <w:rsid w:val="008B50CC"/>
    <w:rsid w:val="008C4378"/>
    <w:rsid w:val="008C69A5"/>
    <w:rsid w:val="008C79A9"/>
    <w:rsid w:val="008D4D12"/>
    <w:rsid w:val="008D53AF"/>
    <w:rsid w:val="008D6881"/>
    <w:rsid w:val="008E3607"/>
    <w:rsid w:val="008E636C"/>
    <w:rsid w:val="008F0193"/>
    <w:rsid w:val="008F2476"/>
    <w:rsid w:val="00912FDB"/>
    <w:rsid w:val="009162A9"/>
    <w:rsid w:val="00917238"/>
    <w:rsid w:val="00926DEF"/>
    <w:rsid w:val="00927001"/>
    <w:rsid w:val="009303CF"/>
    <w:rsid w:val="00932149"/>
    <w:rsid w:val="0093299B"/>
    <w:rsid w:val="00933B95"/>
    <w:rsid w:val="009353B5"/>
    <w:rsid w:val="009407FA"/>
    <w:rsid w:val="00947DCC"/>
    <w:rsid w:val="00951EA2"/>
    <w:rsid w:val="00952760"/>
    <w:rsid w:val="00953AB8"/>
    <w:rsid w:val="00955A16"/>
    <w:rsid w:val="00955EDD"/>
    <w:rsid w:val="00960CD5"/>
    <w:rsid w:val="00962A39"/>
    <w:rsid w:val="00966C09"/>
    <w:rsid w:val="009703EE"/>
    <w:rsid w:val="00971D27"/>
    <w:rsid w:val="0097223C"/>
    <w:rsid w:val="0097400A"/>
    <w:rsid w:val="009775DA"/>
    <w:rsid w:val="0098257C"/>
    <w:rsid w:val="00986C77"/>
    <w:rsid w:val="00986D0B"/>
    <w:rsid w:val="00991607"/>
    <w:rsid w:val="009937D3"/>
    <w:rsid w:val="009960CA"/>
    <w:rsid w:val="009A49DF"/>
    <w:rsid w:val="009A6106"/>
    <w:rsid w:val="009A7094"/>
    <w:rsid w:val="009A7254"/>
    <w:rsid w:val="009B26F2"/>
    <w:rsid w:val="009B2D7A"/>
    <w:rsid w:val="009B31D6"/>
    <w:rsid w:val="009C1EBA"/>
    <w:rsid w:val="009C2044"/>
    <w:rsid w:val="009C3D6D"/>
    <w:rsid w:val="009C5535"/>
    <w:rsid w:val="009D02A0"/>
    <w:rsid w:val="009D25D0"/>
    <w:rsid w:val="009D2E4A"/>
    <w:rsid w:val="009E03CB"/>
    <w:rsid w:val="009E09A0"/>
    <w:rsid w:val="009E4177"/>
    <w:rsid w:val="009E4E76"/>
    <w:rsid w:val="009F4AF7"/>
    <w:rsid w:val="009F5859"/>
    <w:rsid w:val="00A0167D"/>
    <w:rsid w:val="00A06BC0"/>
    <w:rsid w:val="00A13012"/>
    <w:rsid w:val="00A1474C"/>
    <w:rsid w:val="00A15D9C"/>
    <w:rsid w:val="00A20A18"/>
    <w:rsid w:val="00A22E0C"/>
    <w:rsid w:val="00A26BBC"/>
    <w:rsid w:val="00A347B7"/>
    <w:rsid w:val="00A34CA5"/>
    <w:rsid w:val="00A400B0"/>
    <w:rsid w:val="00A400D6"/>
    <w:rsid w:val="00A40CCB"/>
    <w:rsid w:val="00A41CEB"/>
    <w:rsid w:val="00A42543"/>
    <w:rsid w:val="00A426EE"/>
    <w:rsid w:val="00A5478D"/>
    <w:rsid w:val="00A5514F"/>
    <w:rsid w:val="00A60A28"/>
    <w:rsid w:val="00A671EB"/>
    <w:rsid w:val="00A6754E"/>
    <w:rsid w:val="00A67961"/>
    <w:rsid w:val="00A67C05"/>
    <w:rsid w:val="00A70BCD"/>
    <w:rsid w:val="00A727F1"/>
    <w:rsid w:val="00A72EBA"/>
    <w:rsid w:val="00A73520"/>
    <w:rsid w:val="00A75173"/>
    <w:rsid w:val="00A83535"/>
    <w:rsid w:val="00A85A8E"/>
    <w:rsid w:val="00A8675C"/>
    <w:rsid w:val="00A86EC7"/>
    <w:rsid w:val="00A90F46"/>
    <w:rsid w:val="00A91FF4"/>
    <w:rsid w:val="00A92742"/>
    <w:rsid w:val="00A9372E"/>
    <w:rsid w:val="00AA1010"/>
    <w:rsid w:val="00AA1A1B"/>
    <w:rsid w:val="00AA1E3A"/>
    <w:rsid w:val="00AA70F9"/>
    <w:rsid w:val="00AB217C"/>
    <w:rsid w:val="00AC3578"/>
    <w:rsid w:val="00AD0FB1"/>
    <w:rsid w:val="00AD1746"/>
    <w:rsid w:val="00AD5258"/>
    <w:rsid w:val="00AE54C0"/>
    <w:rsid w:val="00AF034D"/>
    <w:rsid w:val="00AF0921"/>
    <w:rsid w:val="00AF1894"/>
    <w:rsid w:val="00AF763F"/>
    <w:rsid w:val="00B00420"/>
    <w:rsid w:val="00B00ECB"/>
    <w:rsid w:val="00B0118C"/>
    <w:rsid w:val="00B046C3"/>
    <w:rsid w:val="00B0488A"/>
    <w:rsid w:val="00B04BD9"/>
    <w:rsid w:val="00B073BD"/>
    <w:rsid w:val="00B11125"/>
    <w:rsid w:val="00B26033"/>
    <w:rsid w:val="00B262AA"/>
    <w:rsid w:val="00B335B9"/>
    <w:rsid w:val="00B34FAA"/>
    <w:rsid w:val="00B37534"/>
    <w:rsid w:val="00B37AAF"/>
    <w:rsid w:val="00B37DA3"/>
    <w:rsid w:val="00B42036"/>
    <w:rsid w:val="00B433C5"/>
    <w:rsid w:val="00B43F00"/>
    <w:rsid w:val="00B458AD"/>
    <w:rsid w:val="00B528CA"/>
    <w:rsid w:val="00B54659"/>
    <w:rsid w:val="00B5717C"/>
    <w:rsid w:val="00B60A75"/>
    <w:rsid w:val="00B626FA"/>
    <w:rsid w:val="00B62929"/>
    <w:rsid w:val="00B63B42"/>
    <w:rsid w:val="00B6404B"/>
    <w:rsid w:val="00B647A4"/>
    <w:rsid w:val="00B66EA2"/>
    <w:rsid w:val="00B7037E"/>
    <w:rsid w:val="00B70D36"/>
    <w:rsid w:val="00B7188E"/>
    <w:rsid w:val="00B73BD4"/>
    <w:rsid w:val="00B73BDD"/>
    <w:rsid w:val="00B75A39"/>
    <w:rsid w:val="00B760E9"/>
    <w:rsid w:val="00B824FF"/>
    <w:rsid w:val="00B83196"/>
    <w:rsid w:val="00B86326"/>
    <w:rsid w:val="00B87F98"/>
    <w:rsid w:val="00B94426"/>
    <w:rsid w:val="00B95111"/>
    <w:rsid w:val="00BB5B97"/>
    <w:rsid w:val="00BB5BFD"/>
    <w:rsid w:val="00BC44F8"/>
    <w:rsid w:val="00BC5ACD"/>
    <w:rsid w:val="00BC6C01"/>
    <w:rsid w:val="00BC707D"/>
    <w:rsid w:val="00BD42BC"/>
    <w:rsid w:val="00BD76FE"/>
    <w:rsid w:val="00BE0215"/>
    <w:rsid w:val="00BE1CD6"/>
    <w:rsid w:val="00BE3567"/>
    <w:rsid w:val="00BE4C14"/>
    <w:rsid w:val="00BE4E09"/>
    <w:rsid w:val="00BE725E"/>
    <w:rsid w:val="00BF3D08"/>
    <w:rsid w:val="00BF60C7"/>
    <w:rsid w:val="00BF765C"/>
    <w:rsid w:val="00C00C08"/>
    <w:rsid w:val="00C01D40"/>
    <w:rsid w:val="00C05A64"/>
    <w:rsid w:val="00C16ED8"/>
    <w:rsid w:val="00C1778D"/>
    <w:rsid w:val="00C2200C"/>
    <w:rsid w:val="00C220CF"/>
    <w:rsid w:val="00C32EBA"/>
    <w:rsid w:val="00C33BC6"/>
    <w:rsid w:val="00C402B6"/>
    <w:rsid w:val="00C4079F"/>
    <w:rsid w:val="00C40E32"/>
    <w:rsid w:val="00C42215"/>
    <w:rsid w:val="00C45689"/>
    <w:rsid w:val="00C47005"/>
    <w:rsid w:val="00C5315F"/>
    <w:rsid w:val="00C6136D"/>
    <w:rsid w:val="00C61EE8"/>
    <w:rsid w:val="00C62518"/>
    <w:rsid w:val="00C638CB"/>
    <w:rsid w:val="00C666A5"/>
    <w:rsid w:val="00C6713F"/>
    <w:rsid w:val="00C7060A"/>
    <w:rsid w:val="00C8115F"/>
    <w:rsid w:val="00C8288A"/>
    <w:rsid w:val="00C856AE"/>
    <w:rsid w:val="00C9042B"/>
    <w:rsid w:val="00C9552B"/>
    <w:rsid w:val="00CA05D4"/>
    <w:rsid w:val="00CA34C3"/>
    <w:rsid w:val="00CA52F1"/>
    <w:rsid w:val="00CA7369"/>
    <w:rsid w:val="00CB4AF3"/>
    <w:rsid w:val="00CB7E6B"/>
    <w:rsid w:val="00CC28B3"/>
    <w:rsid w:val="00CC2A7D"/>
    <w:rsid w:val="00CC3BB3"/>
    <w:rsid w:val="00CD3BEB"/>
    <w:rsid w:val="00CD435F"/>
    <w:rsid w:val="00CD68C2"/>
    <w:rsid w:val="00CE2C30"/>
    <w:rsid w:val="00CE370B"/>
    <w:rsid w:val="00CE6187"/>
    <w:rsid w:val="00CE77CB"/>
    <w:rsid w:val="00CF4F51"/>
    <w:rsid w:val="00CF7661"/>
    <w:rsid w:val="00D02441"/>
    <w:rsid w:val="00D04218"/>
    <w:rsid w:val="00D1443D"/>
    <w:rsid w:val="00D14912"/>
    <w:rsid w:val="00D21010"/>
    <w:rsid w:val="00D22505"/>
    <w:rsid w:val="00D2324B"/>
    <w:rsid w:val="00D24664"/>
    <w:rsid w:val="00D277EB"/>
    <w:rsid w:val="00D325BD"/>
    <w:rsid w:val="00D33950"/>
    <w:rsid w:val="00D37B96"/>
    <w:rsid w:val="00D401D6"/>
    <w:rsid w:val="00D4315C"/>
    <w:rsid w:val="00D452E5"/>
    <w:rsid w:val="00D5484E"/>
    <w:rsid w:val="00D57761"/>
    <w:rsid w:val="00D642F4"/>
    <w:rsid w:val="00D655F1"/>
    <w:rsid w:val="00D7076C"/>
    <w:rsid w:val="00D74670"/>
    <w:rsid w:val="00D74E5E"/>
    <w:rsid w:val="00D753EB"/>
    <w:rsid w:val="00D755D8"/>
    <w:rsid w:val="00D8617E"/>
    <w:rsid w:val="00D8701B"/>
    <w:rsid w:val="00D87275"/>
    <w:rsid w:val="00D90AA0"/>
    <w:rsid w:val="00D95ABC"/>
    <w:rsid w:val="00D96ED2"/>
    <w:rsid w:val="00D97340"/>
    <w:rsid w:val="00D973A9"/>
    <w:rsid w:val="00DA1CE7"/>
    <w:rsid w:val="00DA3638"/>
    <w:rsid w:val="00DA5227"/>
    <w:rsid w:val="00DA7F28"/>
    <w:rsid w:val="00DB0F64"/>
    <w:rsid w:val="00DB11CF"/>
    <w:rsid w:val="00DB6B8A"/>
    <w:rsid w:val="00DC08BD"/>
    <w:rsid w:val="00DC193A"/>
    <w:rsid w:val="00DC4154"/>
    <w:rsid w:val="00DC7521"/>
    <w:rsid w:val="00DC7EA0"/>
    <w:rsid w:val="00DD01F6"/>
    <w:rsid w:val="00DD6DF4"/>
    <w:rsid w:val="00DE5AFD"/>
    <w:rsid w:val="00DE5D4E"/>
    <w:rsid w:val="00DE6BC5"/>
    <w:rsid w:val="00DE7193"/>
    <w:rsid w:val="00DF1081"/>
    <w:rsid w:val="00DF2802"/>
    <w:rsid w:val="00DF2A96"/>
    <w:rsid w:val="00DF544C"/>
    <w:rsid w:val="00E002C4"/>
    <w:rsid w:val="00E01652"/>
    <w:rsid w:val="00E01F4D"/>
    <w:rsid w:val="00E03125"/>
    <w:rsid w:val="00E11FCF"/>
    <w:rsid w:val="00E142FC"/>
    <w:rsid w:val="00E253CD"/>
    <w:rsid w:val="00E25645"/>
    <w:rsid w:val="00E25B39"/>
    <w:rsid w:val="00E32320"/>
    <w:rsid w:val="00E362BF"/>
    <w:rsid w:val="00E369F1"/>
    <w:rsid w:val="00E40337"/>
    <w:rsid w:val="00E42138"/>
    <w:rsid w:val="00E42353"/>
    <w:rsid w:val="00E42BA2"/>
    <w:rsid w:val="00E448B4"/>
    <w:rsid w:val="00E4645B"/>
    <w:rsid w:val="00E47259"/>
    <w:rsid w:val="00E5019B"/>
    <w:rsid w:val="00E52EC3"/>
    <w:rsid w:val="00E52F41"/>
    <w:rsid w:val="00E64615"/>
    <w:rsid w:val="00E64D98"/>
    <w:rsid w:val="00E66CB1"/>
    <w:rsid w:val="00E674A1"/>
    <w:rsid w:val="00E67E5B"/>
    <w:rsid w:val="00E730ED"/>
    <w:rsid w:val="00E75C24"/>
    <w:rsid w:val="00E80658"/>
    <w:rsid w:val="00E8330A"/>
    <w:rsid w:val="00E84657"/>
    <w:rsid w:val="00E849B3"/>
    <w:rsid w:val="00E85FC2"/>
    <w:rsid w:val="00E904A7"/>
    <w:rsid w:val="00E90B5E"/>
    <w:rsid w:val="00EA330D"/>
    <w:rsid w:val="00EA4BA1"/>
    <w:rsid w:val="00EB47C8"/>
    <w:rsid w:val="00EC5BEE"/>
    <w:rsid w:val="00ED1283"/>
    <w:rsid w:val="00ED22EA"/>
    <w:rsid w:val="00ED6239"/>
    <w:rsid w:val="00EE1DF5"/>
    <w:rsid w:val="00EE1E43"/>
    <w:rsid w:val="00EE4BEE"/>
    <w:rsid w:val="00EE6F52"/>
    <w:rsid w:val="00EF00BD"/>
    <w:rsid w:val="00EF688E"/>
    <w:rsid w:val="00F016A5"/>
    <w:rsid w:val="00F06C8B"/>
    <w:rsid w:val="00F1067A"/>
    <w:rsid w:val="00F10BA4"/>
    <w:rsid w:val="00F11257"/>
    <w:rsid w:val="00F14376"/>
    <w:rsid w:val="00F15F56"/>
    <w:rsid w:val="00F16764"/>
    <w:rsid w:val="00F22CED"/>
    <w:rsid w:val="00F25C1F"/>
    <w:rsid w:val="00F267BF"/>
    <w:rsid w:val="00F3211C"/>
    <w:rsid w:val="00F3265F"/>
    <w:rsid w:val="00F34A09"/>
    <w:rsid w:val="00F46FC6"/>
    <w:rsid w:val="00F4726F"/>
    <w:rsid w:val="00F473B6"/>
    <w:rsid w:val="00F54055"/>
    <w:rsid w:val="00F55A5B"/>
    <w:rsid w:val="00F569B8"/>
    <w:rsid w:val="00F61F51"/>
    <w:rsid w:val="00F6247D"/>
    <w:rsid w:val="00F6284B"/>
    <w:rsid w:val="00F62CC5"/>
    <w:rsid w:val="00F63EF7"/>
    <w:rsid w:val="00F652C0"/>
    <w:rsid w:val="00F668C0"/>
    <w:rsid w:val="00F70094"/>
    <w:rsid w:val="00F710D1"/>
    <w:rsid w:val="00F7226F"/>
    <w:rsid w:val="00F72364"/>
    <w:rsid w:val="00F76D18"/>
    <w:rsid w:val="00F830C2"/>
    <w:rsid w:val="00F83D7E"/>
    <w:rsid w:val="00F96D38"/>
    <w:rsid w:val="00FA54F3"/>
    <w:rsid w:val="00FA6846"/>
    <w:rsid w:val="00FC4CC0"/>
    <w:rsid w:val="00FC5B21"/>
    <w:rsid w:val="00FC67CC"/>
    <w:rsid w:val="00FC6EB9"/>
    <w:rsid w:val="00FD0960"/>
    <w:rsid w:val="00FD2AD8"/>
    <w:rsid w:val="00FD691B"/>
    <w:rsid w:val="00FD7FED"/>
    <w:rsid w:val="00FE1414"/>
    <w:rsid w:val="00F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."/>
  <w:listSeparator w:val=","/>
  <w14:docId w14:val="72FA736E"/>
  <w15:docId w15:val="{D3CEE4EE-6487-4356-8510-9E5A2AD5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02E"/>
    <w:rPr>
      <w:sz w:val="22"/>
    </w:rPr>
  </w:style>
  <w:style w:type="paragraph" w:styleId="Heading1">
    <w:name w:val="heading 1"/>
    <w:basedOn w:val="Normal"/>
    <w:next w:val="Normal"/>
    <w:qFormat/>
    <w:rsid w:val="0043602E"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43602E"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1B4B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3602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sid w:val="0043602E"/>
    <w:rPr>
      <w:b/>
      <w:caps/>
      <w:sz w:val="24"/>
      <w:u w:val="single"/>
    </w:rPr>
  </w:style>
  <w:style w:type="character" w:styleId="PageNumber">
    <w:name w:val="page number"/>
    <w:basedOn w:val="DefaultParagraphFont"/>
    <w:rsid w:val="0043602E"/>
    <w:rPr>
      <w:rFonts w:ascii="Times New Roman" w:hAnsi="Times New Roman"/>
      <w:sz w:val="22"/>
    </w:rPr>
  </w:style>
  <w:style w:type="paragraph" w:styleId="Header">
    <w:name w:val="header"/>
    <w:basedOn w:val="Normal"/>
    <w:rsid w:val="004360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3602E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rsid w:val="0043602E"/>
    <w:pPr>
      <w:ind w:left="576"/>
    </w:pPr>
    <w:rPr>
      <w:rFonts w:ascii="Arial" w:hAnsi="Arial"/>
    </w:rPr>
  </w:style>
  <w:style w:type="paragraph" w:styleId="BodyTextIndent2">
    <w:name w:val="Body Text Indent 2"/>
    <w:basedOn w:val="Normal"/>
    <w:rsid w:val="0043602E"/>
    <w:pPr>
      <w:ind w:left="1152"/>
    </w:pPr>
    <w:rPr>
      <w:rFonts w:ascii="Arial" w:hAnsi="Arial"/>
    </w:rPr>
  </w:style>
  <w:style w:type="paragraph" w:styleId="BodyTextIndent3">
    <w:name w:val="Body Text Indent 3"/>
    <w:basedOn w:val="Normal"/>
    <w:rsid w:val="0043602E"/>
    <w:pPr>
      <w:widowControl w:val="0"/>
      <w:autoSpaceDE w:val="0"/>
      <w:autoSpaceDN w:val="0"/>
      <w:adjustRightInd w:val="0"/>
      <w:ind w:left="1152"/>
    </w:pPr>
    <w:rPr>
      <w:rFonts w:ascii="Arial" w:hAnsi="Arial"/>
    </w:rPr>
  </w:style>
  <w:style w:type="paragraph" w:styleId="BalloonText">
    <w:name w:val="Balloon Text"/>
    <w:basedOn w:val="Normal"/>
    <w:semiHidden/>
    <w:rsid w:val="00D95A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17C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F0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1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193"/>
    <w:rPr>
      <w:b/>
      <w:bCs/>
    </w:rPr>
  </w:style>
  <w:style w:type="character" w:styleId="Hyperlink">
    <w:name w:val="Hyperlink"/>
    <w:basedOn w:val="DefaultParagraphFont"/>
    <w:uiPriority w:val="99"/>
    <w:unhideWhenUsed/>
    <w:rsid w:val="00C61EE8"/>
    <w:rPr>
      <w:color w:val="0000FF" w:themeColor="hyperlink"/>
      <w:u w:val="single"/>
    </w:rPr>
  </w:style>
  <w:style w:type="character" w:customStyle="1" w:styleId="BodyTextIndentChar">
    <w:name w:val="Body Text Indent Char"/>
    <w:link w:val="BodyTextIndent"/>
    <w:rsid w:val="00932149"/>
    <w:rPr>
      <w:rFonts w:ascii="Arial" w:hAnsi="Arial"/>
      <w:sz w:val="22"/>
    </w:rPr>
  </w:style>
  <w:style w:type="paragraph" w:customStyle="1" w:styleId="owapara">
    <w:name w:val="owapara"/>
    <w:basedOn w:val="Normal"/>
    <w:uiPriority w:val="99"/>
    <w:rsid w:val="00AF1894"/>
    <w:rPr>
      <w:rFonts w:eastAsiaTheme="minorHAns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40C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D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1125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AE31EE86</Template>
  <TotalTime>21</TotalTime>
  <Pages>1</Pages>
  <Words>263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C.Henrywood@warwick.ac.uk;Clair;P.J.Glover@warwick.ac.uk</dc:creator>
  <cp:lastModifiedBy>Wooldridge Smith, Roberta</cp:lastModifiedBy>
  <cp:revision>7</cp:revision>
  <cp:lastPrinted>2016-05-24T12:27:00Z</cp:lastPrinted>
  <dcterms:created xsi:type="dcterms:W3CDTF">2016-05-24T14:06:00Z</dcterms:created>
  <dcterms:modified xsi:type="dcterms:W3CDTF">2016-05-25T13:22:00Z</dcterms:modified>
</cp:coreProperties>
</file>